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C0B" w:rsidRDefault="00E6404F" w:rsidP="00D21342">
      <w:pPr>
        <w:shd w:val="clear" w:color="auto" w:fill="E5DFEC" w:themeFill="accent4" w:themeFillTint="33"/>
        <w:tabs>
          <w:tab w:val="left" w:pos="2434"/>
        </w:tabs>
        <w:spacing w:line="240" w:lineRule="auto"/>
        <w:rPr>
          <w:sz w:val="24"/>
        </w:rPr>
      </w:pPr>
      <w:bookmarkStart w:id="0" w:name="_GoBack"/>
      <w:bookmarkEnd w:id="0"/>
      <w:r>
        <w:rPr>
          <w:sz w:val="24"/>
        </w:rPr>
        <w:t xml:space="preserve">Teaching </w:t>
      </w:r>
      <w:r w:rsidR="00D671E4">
        <w:rPr>
          <w:sz w:val="24"/>
        </w:rPr>
        <w:t>notes</w:t>
      </w:r>
    </w:p>
    <w:p w:rsidR="002F0768" w:rsidRDefault="002F0768" w:rsidP="00552111">
      <w:pPr>
        <w:tabs>
          <w:tab w:val="left" w:pos="2434"/>
        </w:tabs>
        <w:rPr>
          <w:sz w:val="24"/>
        </w:rPr>
      </w:pPr>
    </w:p>
    <w:p w:rsidR="00E6404F" w:rsidRDefault="00E6404F" w:rsidP="00552111">
      <w:pPr>
        <w:tabs>
          <w:tab w:val="left" w:pos="2434"/>
        </w:tabs>
        <w:rPr>
          <w:sz w:val="24"/>
        </w:rPr>
      </w:pPr>
      <w:r>
        <w:rPr>
          <w:sz w:val="24"/>
        </w:rPr>
        <w:t xml:space="preserve">This resource is designed to be flexible. </w:t>
      </w:r>
      <w:r w:rsidR="0042235F">
        <w:rPr>
          <w:sz w:val="24"/>
        </w:rPr>
        <w:t xml:space="preserve"> </w:t>
      </w:r>
      <w:r>
        <w:rPr>
          <w:sz w:val="24"/>
        </w:rPr>
        <w:t>It could act as a prompt for knowledge tests, aid chronological understanding and be useful for games such</w:t>
      </w:r>
      <w:r w:rsidR="002F0768">
        <w:rPr>
          <w:sz w:val="24"/>
        </w:rPr>
        <w:t xml:space="preserve"> as Top Trumps or Only Connect. </w:t>
      </w:r>
      <w:r w:rsidR="00D671E4">
        <w:rPr>
          <w:sz w:val="24"/>
        </w:rPr>
        <w:t xml:space="preserve"> </w:t>
      </w:r>
      <w:r w:rsidR="002F0768">
        <w:rPr>
          <w:sz w:val="24"/>
        </w:rPr>
        <w:t xml:space="preserve">It might be a good idea to laminate a few sets and use them over the course of </w:t>
      </w:r>
      <w:r w:rsidR="00D671E4">
        <w:rPr>
          <w:sz w:val="24"/>
        </w:rPr>
        <w:t>KS5</w:t>
      </w:r>
      <w:r w:rsidR="002F0768">
        <w:rPr>
          <w:sz w:val="24"/>
        </w:rPr>
        <w:t>.</w:t>
      </w:r>
    </w:p>
    <w:p w:rsidR="00E6404F" w:rsidRDefault="00E6404F" w:rsidP="00552111">
      <w:pPr>
        <w:tabs>
          <w:tab w:val="left" w:pos="2434"/>
        </w:tabs>
        <w:rPr>
          <w:sz w:val="24"/>
        </w:rPr>
      </w:pPr>
    </w:p>
    <w:p w:rsidR="00E6404F" w:rsidRDefault="00E6404F" w:rsidP="00552111">
      <w:pPr>
        <w:tabs>
          <w:tab w:val="left" w:pos="2434"/>
        </w:tabs>
        <w:rPr>
          <w:sz w:val="24"/>
        </w:rPr>
      </w:pPr>
      <w:r>
        <w:rPr>
          <w:sz w:val="24"/>
        </w:rPr>
        <w:t xml:space="preserve">Teacher </w:t>
      </w:r>
      <w:r w:rsidR="00D671E4">
        <w:rPr>
          <w:sz w:val="24"/>
        </w:rPr>
        <w:t>i</w:t>
      </w:r>
      <w:r>
        <w:rPr>
          <w:sz w:val="24"/>
        </w:rPr>
        <w:t xml:space="preserve">nformation </w:t>
      </w:r>
      <w:r w:rsidR="00D671E4">
        <w:rPr>
          <w:sz w:val="24"/>
        </w:rPr>
        <w:t>g</w:t>
      </w:r>
      <w:r>
        <w:rPr>
          <w:sz w:val="24"/>
        </w:rPr>
        <w:t>rid:</w:t>
      </w:r>
    </w:p>
    <w:p w:rsidR="00821B6C" w:rsidRPr="00D21342" w:rsidRDefault="00821B6C" w:rsidP="00552111">
      <w:pPr>
        <w:tabs>
          <w:tab w:val="left" w:pos="2434"/>
        </w:tabs>
        <w:rPr>
          <w:sz w:val="16"/>
        </w:rPr>
      </w:pPr>
    </w:p>
    <w:tbl>
      <w:tblPr>
        <w:tblStyle w:val="TableGrid"/>
        <w:tblW w:w="0" w:type="auto"/>
        <w:tblInd w:w="108" w:type="dxa"/>
        <w:tblBorders>
          <w:top w:val="single" w:sz="12" w:space="0" w:color="B2A1C7" w:themeColor="accent4" w:themeTint="99"/>
          <w:left w:val="single" w:sz="12" w:space="0" w:color="B2A1C7" w:themeColor="accent4" w:themeTint="99"/>
          <w:bottom w:val="single" w:sz="12" w:space="0" w:color="B2A1C7" w:themeColor="accent4" w:themeTint="99"/>
          <w:right w:val="single" w:sz="12" w:space="0" w:color="B2A1C7" w:themeColor="accent4" w:themeTint="99"/>
          <w:insideH w:val="single" w:sz="12" w:space="0" w:color="B2A1C7" w:themeColor="accent4" w:themeTint="99"/>
          <w:insideV w:val="single" w:sz="12" w:space="0" w:color="B2A1C7" w:themeColor="accent4" w:themeTint="99"/>
        </w:tblBorders>
        <w:tblCellMar>
          <w:top w:w="85" w:type="dxa"/>
          <w:bottom w:w="57" w:type="dxa"/>
        </w:tblCellMar>
        <w:tblLook w:val="04A0" w:firstRow="1" w:lastRow="0" w:firstColumn="1" w:lastColumn="0" w:noHBand="0" w:noVBand="1"/>
      </w:tblPr>
      <w:tblGrid>
        <w:gridCol w:w="1560"/>
        <w:gridCol w:w="3402"/>
        <w:gridCol w:w="2693"/>
        <w:gridCol w:w="1984"/>
      </w:tblGrid>
      <w:tr w:rsidR="006920AF" w:rsidTr="00D21342">
        <w:tc>
          <w:tcPr>
            <w:tcW w:w="1560" w:type="dxa"/>
            <w:shd w:val="clear" w:color="auto" w:fill="E5DFEC" w:themeFill="accent4" w:themeFillTint="33"/>
          </w:tcPr>
          <w:p w:rsidR="006920AF" w:rsidRPr="006920AF" w:rsidRDefault="006920AF" w:rsidP="007C3AA1">
            <w:pPr>
              <w:tabs>
                <w:tab w:val="left" w:pos="2434"/>
              </w:tabs>
              <w:rPr>
                <w:b/>
                <w:sz w:val="24"/>
              </w:rPr>
            </w:pPr>
            <w:r w:rsidRPr="006920AF">
              <w:rPr>
                <w:b/>
                <w:sz w:val="24"/>
              </w:rPr>
              <w:t>Hexagon</w:t>
            </w: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:rsidR="006920AF" w:rsidRPr="006920AF" w:rsidRDefault="006920AF" w:rsidP="007C3AA1">
            <w:pPr>
              <w:tabs>
                <w:tab w:val="left" w:pos="2434"/>
              </w:tabs>
              <w:rPr>
                <w:b/>
                <w:sz w:val="24"/>
              </w:rPr>
            </w:pPr>
            <w:r w:rsidRPr="006920AF">
              <w:rPr>
                <w:b/>
                <w:sz w:val="24"/>
              </w:rPr>
              <w:t>President</w:t>
            </w:r>
          </w:p>
        </w:tc>
        <w:tc>
          <w:tcPr>
            <w:tcW w:w="2693" w:type="dxa"/>
            <w:shd w:val="clear" w:color="auto" w:fill="E5DFEC" w:themeFill="accent4" w:themeFillTint="33"/>
            <w:vAlign w:val="center"/>
          </w:tcPr>
          <w:p w:rsidR="006920AF" w:rsidRPr="006920AF" w:rsidRDefault="00821B6C" w:rsidP="0042235F">
            <w:pPr>
              <w:tabs>
                <w:tab w:val="left" w:pos="2434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Years</w:t>
            </w:r>
            <w:r w:rsidR="006920AF" w:rsidRPr="006920AF">
              <w:rPr>
                <w:b/>
                <w:sz w:val="24"/>
              </w:rPr>
              <w:t xml:space="preserve"> in </w:t>
            </w:r>
            <w:r w:rsidR="0042235F">
              <w:rPr>
                <w:b/>
                <w:sz w:val="24"/>
              </w:rPr>
              <w:t>o</w:t>
            </w:r>
            <w:r w:rsidR="006920AF" w:rsidRPr="006920AF">
              <w:rPr>
                <w:b/>
                <w:sz w:val="24"/>
              </w:rPr>
              <w:t>ffice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:rsidR="006920AF" w:rsidRPr="006920AF" w:rsidRDefault="006920AF" w:rsidP="007C3AA1">
            <w:pPr>
              <w:tabs>
                <w:tab w:val="left" w:pos="2434"/>
              </w:tabs>
              <w:rPr>
                <w:b/>
                <w:sz w:val="24"/>
              </w:rPr>
            </w:pPr>
            <w:r w:rsidRPr="006920AF">
              <w:rPr>
                <w:b/>
                <w:sz w:val="24"/>
              </w:rPr>
              <w:t>Party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Abraham Lincoln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1861-1865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Andrew Johnson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1865-1869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Dem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Ulysses S. Grant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1869-1877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Rutherford B. Hayes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1877-1881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James Garfield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1881-1881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Chester A. Arthur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1881-1885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Grover Cleveland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1885-1889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Dem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Benjamin Harrison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1889-1893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Grover Cleveland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1893-1897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Dem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William McKinley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1897-1901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Theodore Roosevelt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1901-1909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William Howard Taft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1909-1913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821B6C" w:rsidTr="00D21342">
        <w:tc>
          <w:tcPr>
            <w:tcW w:w="1560" w:type="dxa"/>
            <w:vAlign w:val="center"/>
          </w:tcPr>
          <w:p w:rsidR="00821B6C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3402" w:type="dxa"/>
            <w:vAlign w:val="center"/>
          </w:tcPr>
          <w:p w:rsidR="00821B6C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Woodrow Wilson</w:t>
            </w:r>
          </w:p>
        </w:tc>
        <w:tc>
          <w:tcPr>
            <w:tcW w:w="2693" w:type="dxa"/>
            <w:vAlign w:val="center"/>
          </w:tcPr>
          <w:p w:rsidR="00821B6C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1913-1921</w:t>
            </w:r>
          </w:p>
        </w:tc>
        <w:tc>
          <w:tcPr>
            <w:tcW w:w="1984" w:type="dxa"/>
            <w:vAlign w:val="center"/>
          </w:tcPr>
          <w:p w:rsidR="00821B6C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Dem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Warren G. Harding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1921-1923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Calvin Coolidge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1923-1929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Herbert Hoover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1929-1933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Franklin D. Roosevelt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1933-1945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Dem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Harry S. Truman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1945-1953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Dem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Dwight D. Eisenhower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1953-1961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John F. Kennedy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1961-1963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Dem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Lyndon B. Johnson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1963-1969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Dem</w:t>
            </w:r>
          </w:p>
        </w:tc>
      </w:tr>
      <w:tr w:rsidR="006920AF" w:rsidTr="00D21342">
        <w:tc>
          <w:tcPr>
            <w:tcW w:w="1560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402" w:type="dxa"/>
            <w:vAlign w:val="center"/>
          </w:tcPr>
          <w:p w:rsidR="006920AF" w:rsidRDefault="006920AF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Richard M. Nixon</w:t>
            </w:r>
          </w:p>
        </w:tc>
        <w:tc>
          <w:tcPr>
            <w:tcW w:w="2693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1969-1974</w:t>
            </w:r>
          </w:p>
        </w:tc>
        <w:tc>
          <w:tcPr>
            <w:tcW w:w="1984" w:type="dxa"/>
            <w:vAlign w:val="center"/>
          </w:tcPr>
          <w:p w:rsidR="006920AF" w:rsidRDefault="00821B6C" w:rsidP="007C3AA1">
            <w:pPr>
              <w:tabs>
                <w:tab w:val="left" w:pos="2434"/>
              </w:tabs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</w:tr>
    </w:tbl>
    <w:p w:rsidR="00821B6C" w:rsidRDefault="00821B6C" w:rsidP="00552111">
      <w:pPr>
        <w:tabs>
          <w:tab w:val="left" w:pos="2434"/>
        </w:tabs>
        <w:rPr>
          <w:sz w:val="24"/>
        </w:rPr>
      </w:pPr>
    </w:p>
    <w:p w:rsidR="002F0768" w:rsidRDefault="002F0768" w:rsidP="00D21342">
      <w:pPr>
        <w:shd w:val="clear" w:color="auto" w:fill="E5DFEC" w:themeFill="accent4" w:themeFillTint="33"/>
        <w:tabs>
          <w:tab w:val="left" w:pos="2434"/>
        </w:tabs>
        <w:spacing w:line="240" w:lineRule="auto"/>
        <w:rPr>
          <w:sz w:val="24"/>
        </w:rPr>
      </w:pPr>
      <w:r>
        <w:rPr>
          <w:sz w:val="24"/>
        </w:rPr>
        <w:lastRenderedPageBreak/>
        <w:t>References:</w:t>
      </w:r>
    </w:p>
    <w:p w:rsidR="002F0768" w:rsidRDefault="002F0768" w:rsidP="00552111">
      <w:pPr>
        <w:tabs>
          <w:tab w:val="left" w:pos="2434"/>
        </w:tabs>
        <w:rPr>
          <w:sz w:val="24"/>
        </w:rPr>
      </w:pPr>
    </w:p>
    <w:p w:rsidR="00336C85" w:rsidRPr="00F74115" w:rsidRDefault="00336C85" w:rsidP="00336C85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Abraham Lincoln / Credit: LIBRARY OF CONGRESS / SCIENCE PHOTO LIBRARY / Universal Images Group / Copyright © Science Photo Library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8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336C85" w:rsidRPr="00F74115" w:rsidRDefault="00336C85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641BF8" w:rsidRPr="00F74115" w:rsidRDefault="00641BF8" w:rsidP="00641BF8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Andrew Johnson / Credit: Library </w:t>
      </w:r>
      <w:proofErr w:type="gramStart"/>
      <w:r w:rsidRPr="00F74115">
        <w:rPr>
          <w:rFonts w:cs="Arial"/>
          <w:color w:val="auto"/>
          <w:sz w:val="14"/>
          <w:szCs w:val="16"/>
        </w:rPr>
        <w:t>Of</w:t>
      </w:r>
      <w:proofErr w:type="gramEnd"/>
      <w:r w:rsidRPr="00F74115">
        <w:rPr>
          <w:rFonts w:cs="Arial"/>
          <w:color w:val="auto"/>
          <w:sz w:val="14"/>
          <w:szCs w:val="16"/>
        </w:rPr>
        <w:t xml:space="preserve"> Congress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9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336C85" w:rsidRPr="00F74115" w:rsidRDefault="00336C85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641BF8" w:rsidRPr="00F74115" w:rsidRDefault="00641BF8" w:rsidP="00641BF8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Ulysses S. Grant / Credit: Photo Researchers / Photo Researchers / Universal Images Group / Copyright © Photo Researchers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0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641BF8" w:rsidRPr="00F74115" w:rsidRDefault="00641BF8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8B02BA" w:rsidRPr="00F74115" w:rsidRDefault="008B02BA" w:rsidP="008B02BA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Rutherford B. Hayes / Credit: Photo Researchers / Photo Researchers / Universal Images Group / Copyright © Photo Researchers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1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641BF8" w:rsidRPr="00F74115" w:rsidRDefault="00641BF8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8B02BA" w:rsidRPr="00F74115" w:rsidRDefault="008B02BA" w:rsidP="008B02BA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James Abram Garfield / Credit: Universal History Archive \ UIG / Copyright © Universal Images Group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2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8B02BA" w:rsidRPr="00F74115" w:rsidRDefault="008B02BA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8B02BA" w:rsidRPr="00F74115" w:rsidRDefault="008B02BA" w:rsidP="008B02BA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Chester Alan Arthur (1829-1886) / Credit: Universal History Archive/Universal Images Group / Copyright © Universal Images Group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3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8B02BA" w:rsidRPr="00F74115" w:rsidRDefault="008B02BA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5E055A" w:rsidRPr="00F74115" w:rsidRDefault="005E055A" w:rsidP="005E055A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Grover Cleveland / Credit: Bridgeman Art Library / Universal Images Group / Copyright © Bridgeman Art Library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4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8B02BA" w:rsidRPr="00F74115" w:rsidRDefault="008B02BA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F07E80" w:rsidRPr="00F74115" w:rsidRDefault="00F07E80" w:rsidP="00F07E80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Benjamin Harrison / Credit: Library </w:t>
      </w:r>
      <w:proofErr w:type="gramStart"/>
      <w:r w:rsidRPr="00F74115">
        <w:rPr>
          <w:rFonts w:cs="Arial"/>
          <w:color w:val="auto"/>
          <w:sz w:val="14"/>
          <w:szCs w:val="16"/>
        </w:rPr>
        <w:t>Of</w:t>
      </w:r>
      <w:proofErr w:type="gramEnd"/>
      <w:r w:rsidRPr="00F74115">
        <w:rPr>
          <w:rFonts w:cs="Arial"/>
          <w:color w:val="auto"/>
          <w:sz w:val="14"/>
          <w:szCs w:val="16"/>
        </w:rPr>
        <w:t xml:space="preserve"> Congress / Getty Images / Universal Images Group / Copyright © Getty Images/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5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5E055A" w:rsidRPr="00F74115" w:rsidRDefault="005E055A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F07E80" w:rsidRPr="00F74115" w:rsidRDefault="00F07E80" w:rsidP="00F07E80">
      <w:pPr>
        <w:spacing w:line="240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William McKinley / Credit: Bridgeman Art Library / Universal Images Group / Copyright © Bridgeman Art Library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6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F07E80" w:rsidRPr="00F74115" w:rsidRDefault="00F07E80" w:rsidP="002F0768">
      <w:pPr>
        <w:tabs>
          <w:tab w:val="left" w:pos="2434"/>
        </w:tabs>
        <w:spacing w:line="240" w:lineRule="auto"/>
        <w:rPr>
          <w:color w:val="auto"/>
          <w:sz w:val="14"/>
          <w:szCs w:val="16"/>
        </w:rPr>
      </w:pPr>
    </w:p>
    <w:p w:rsidR="00F07E80" w:rsidRPr="00F74115" w:rsidRDefault="00B3732A" w:rsidP="009F51AA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Theodore Roosevelt / Credit: Henry Guttmann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7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B3732A" w:rsidRPr="00F74115" w:rsidRDefault="00E17425" w:rsidP="009F51AA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William Howard Taft / Credit: Encyclopaedia Britannica / Universal Images Group / Copyright © Encyclopaedia Britannica, Inc.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8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E17425" w:rsidRPr="00F74115" w:rsidRDefault="009F51AA" w:rsidP="009F51AA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Woodrow Wilson / Credit: </w:t>
      </w:r>
      <w:proofErr w:type="spellStart"/>
      <w:r w:rsidRPr="00F74115">
        <w:rPr>
          <w:rFonts w:cs="Arial"/>
          <w:color w:val="auto"/>
          <w:sz w:val="14"/>
          <w:szCs w:val="16"/>
        </w:rPr>
        <w:t>Hulton</w:t>
      </w:r>
      <w:proofErr w:type="spellEnd"/>
      <w:r w:rsidRPr="00F74115">
        <w:rPr>
          <w:rFonts w:cs="Arial"/>
          <w:color w:val="auto"/>
          <w:sz w:val="14"/>
          <w:szCs w:val="16"/>
        </w:rPr>
        <w:t xml:space="preserve"> Archive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19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9F51AA" w:rsidRPr="00F74115" w:rsidRDefault="009F51AA" w:rsidP="00410720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Warren G. Harding / Credit: </w:t>
      </w:r>
      <w:proofErr w:type="spellStart"/>
      <w:r w:rsidRPr="00F74115">
        <w:rPr>
          <w:rFonts w:cs="Arial"/>
          <w:color w:val="auto"/>
          <w:sz w:val="14"/>
          <w:szCs w:val="16"/>
        </w:rPr>
        <w:t>akg</w:t>
      </w:r>
      <w:proofErr w:type="spellEnd"/>
      <w:r w:rsidRPr="00F74115">
        <w:rPr>
          <w:rFonts w:cs="Arial"/>
          <w:color w:val="auto"/>
          <w:sz w:val="14"/>
          <w:szCs w:val="16"/>
        </w:rPr>
        <w:t xml:space="preserve">-images / Universal Images Group / Copyright © </w:t>
      </w:r>
      <w:proofErr w:type="spellStart"/>
      <w:r w:rsidRPr="00F74115">
        <w:rPr>
          <w:rFonts w:cs="Arial"/>
          <w:color w:val="auto"/>
          <w:sz w:val="14"/>
          <w:szCs w:val="16"/>
        </w:rPr>
        <w:t>akg</w:t>
      </w:r>
      <w:proofErr w:type="spellEnd"/>
      <w:r w:rsidRPr="00F74115">
        <w:rPr>
          <w:rFonts w:cs="Arial"/>
          <w:color w:val="auto"/>
          <w:sz w:val="14"/>
          <w:szCs w:val="16"/>
        </w:rPr>
        <w:t xml:space="preserve">-images/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0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9F51AA" w:rsidRPr="00F74115" w:rsidRDefault="00410720" w:rsidP="00410720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Calvin Coolidge / Credit: MPI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1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410720" w:rsidRPr="00F74115" w:rsidRDefault="00410720" w:rsidP="00410720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Herbert Hoover / Credit: Photo Researchers / Photo Researchers / Universal Images Group / Copyright © Photo Researchers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2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410720" w:rsidRPr="00F74115" w:rsidRDefault="00410720" w:rsidP="00867FC6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Franklin D Roosevelt / Credit: </w:t>
      </w:r>
      <w:proofErr w:type="spellStart"/>
      <w:r w:rsidRPr="00F74115">
        <w:rPr>
          <w:rFonts w:cs="Arial"/>
          <w:color w:val="auto"/>
          <w:sz w:val="14"/>
          <w:szCs w:val="16"/>
        </w:rPr>
        <w:t>Hulton</w:t>
      </w:r>
      <w:proofErr w:type="spellEnd"/>
      <w:r w:rsidRPr="00F74115">
        <w:rPr>
          <w:rFonts w:cs="Arial"/>
          <w:color w:val="auto"/>
          <w:sz w:val="14"/>
          <w:szCs w:val="16"/>
        </w:rPr>
        <w:t xml:space="preserve"> Archive / Archive Photos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3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867FC6" w:rsidRPr="00F74115" w:rsidRDefault="00867FC6" w:rsidP="00867FC6">
      <w:pPr>
        <w:spacing w:after="160" w:line="259" w:lineRule="auto"/>
        <w:rPr>
          <w:rStyle w:val="Hyperlink"/>
          <w:rFonts w:cs="Arial"/>
          <w:color w:val="auto"/>
          <w:sz w:val="14"/>
          <w:szCs w:val="16"/>
          <w:shd w:val="clear" w:color="auto" w:fill="FFFFFF"/>
        </w:rPr>
      </w:pPr>
      <w:r w:rsidRPr="00F74115">
        <w:rPr>
          <w:rFonts w:cs="Arial"/>
          <w:color w:val="auto"/>
          <w:sz w:val="14"/>
          <w:szCs w:val="16"/>
        </w:rPr>
        <w:t xml:space="preserve">Harry S Truman / Credit: Library of Congress / Archive Photos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4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B449C1" w:rsidRPr="00F74115" w:rsidRDefault="00B449C1" w:rsidP="00B449C1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Dwight D Eisenhower / Credit: </w:t>
      </w:r>
      <w:proofErr w:type="spellStart"/>
      <w:r w:rsidRPr="00F74115">
        <w:rPr>
          <w:rFonts w:cs="Arial"/>
          <w:color w:val="auto"/>
          <w:sz w:val="14"/>
          <w:szCs w:val="16"/>
        </w:rPr>
        <w:t>Hulton</w:t>
      </w:r>
      <w:proofErr w:type="spellEnd"/>
      <w:r w:rsidRPr="00F74115">
        <w:rPr>
          <w:rFonts w:cs="Arial"/>
          <w:color w:val="auto"/>
          <w:sz w:val="14"/>
          <w:szCs w:val="16"/>
        </w:rPr>
        <w:t xml:space="preserve"> Archive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5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B449C1" w:rsidRPr="00F74115" w:rsidRDefault="00B449C1" w:rsidP="00B449C1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John F Kennedy / Credit: Library of Congress / Archive Photos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6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5F0BFA" w:rsidRPr="00F74115" w:rsidRDefault="005F0BFA" w:rsidP="005F0BFA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Lyndon B. Johnson / Credit: Bridgeman Art Library / Universal Images Group / Copyright © Bridgeman Art Library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7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867FC6" w:rsidRPr="00F74115" w:rsidRDefault="000672B1" w:rsidP="00867FC6">
      <w:pPr>
        <w:spacing w:after="160" w:line="259" w:lineRule="auto"/>
        <w:rPr>
          <w:rFonts w:cs="Arial"/>
          <w:color w:val="auto"/>
          <w:sz w:val="14"/>
          <w:szCs w:val="16"/>
        </w:rPr>
      </w:pPr>
      <w:r w:rsidRPr="00F74115">
        <w:rPr>
          <w:rFonts w:cs="Arial"/>
          <w:color w:val="auto"/>
          <w:sz w:val="14"/>
          <w:szCs w:val="16"/>
        </w:rPr>
        <w:t xml:space="preserve">Richard Nixon / Credit: </w:t>
      </w:r>
      <w:proofErr w:type="spellStart"/>
      <w:r w:rsidRPr="00F74115">
        <w:rPr>
          <w:rFonts w:cs="Arial"/>
          <w:color w:val="auto"/>
          <w:sz w:val="14"/>
          <w:szCs w:val="16"/>
        </w:rPr>
        <w:t>Hulton</w:t>
      </w:r>
      <w:proofErr w:type="spellEnd"/>
      <w:r w:rsidRPr="00F74115">
        <w:rPr>
          <w:rFonts w:cs="Arial"/>
          <w:color w:val="auto"/>
          <w:sz w:val="14"/>
          <w:szCs w:val="16"/>
        </w:rPr>
        <w:t xml:space="preserve"> Archive / Getty Images / Universal Images Group / Copyright © Getty Images / </w:t>
      </w:r>
      <w:r w:rsidRPr="00F74115">
        <w:rPr>
          <w:rFonts w:cs="Arial"/>
          <w:color w:val="auto"/>
          <w:sz w:val="14"/>
          <w:szCs w:val="16"/>
          <w:shd w:val="clear" w:color="auto" w:fill="FFFFFF"/>
        </w:rPr>
        <w:t>For Education Use Only. This and millions of other educational images are available through Britannica Image Quest.  For a free trial, please visit </w:t>
      </w:r>
      <w:hyperlink r:id="rId28" w:history="1">
        <w:r w:rsidRPr="00F74115">
          <w:rPr>
            <w:rStyle w:val="Hyperlink"/>
            <w:rFonts w:cs="Arial"/>
            <w:color w:val="auto"/>
            <w:sz w:val="14"/>
            <w:szCs w:val="16"/>
            <w:shd w:val="clear" w:color="auto" w:fill="FFFFFF"/>
          </w:rPr>
          <w:t>www.britannica.co.uk/trial</w:t>
        </w:r>
      </w:hyperlink>
    </w:p>
    <w:p w:rsidR="00410720" w:rsidRPr="00336C85" w:rsidRDefault="00410720" w:rsidP="002F0768">
      <w:pPr>
        <w:tabs>
          <w:tab w:val="left" w:pos="2434"/>
        </w:tabs>
        <w:spacing w:line="240" w:lineRule="auto"/>
        <w:sectPr w:rsidR="00410720" w:rsidRPr="00336C85" w:rsidSect="00B55A21">
          <w:headerReference w:type="default" r:id="rId29"/>
          <w:footerReference w:type="default" r:id="rId30"/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330365" w:rsidRDefault="0005194E" w:rsidP="002F0768">
      <w:pPr>
        <w:tabs>
          <w:tab w:val="left" w:pos="2434"/>
        </w:tabs>
        <w:spacing w:line="240" w:lineRule="auto"/>
        <w:rPr>
          <w:sz w:val="24"/>
        </w:rPr>
      </w:pPr>
      <w:r>
        <w:rPr>
          <w:noProof/>
          <w:sz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1805</wp:posOffset>
                </wp:positionH>
                <wp:positionV relativeFrom="paragraph">
                  <wp:posOffset>40774</wp:posOffset>
                </wp:positionV>
                <wp:extent cx="9284101" cy="5897178"/>
                <wp:effectExtent l="19050" t="19050" r="12700" b="2794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101" cy="5897178"/>
                          <a:chOff x="0" y="0"/>
                          <a:chExt cx="9284101" cy="5897178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1" name="Hexagon 1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3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1895475" y="781050"/>
                              <a:ext cx="47244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6F7421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F7421"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0" y="2454442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2" name="Hexagon 2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3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1895475" y="781050"/>
                              <a:ext cx="46291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D11AB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2237873" y="1203158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7" name="Hexagon 7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3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1866900" y="762000"/>
                              <a:ext cx="44323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D11AB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2237873" y="3681663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10" name="Hexagon 10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3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2019300" y="742950"/>
                              <a:ext cx="31051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D11AB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475747" y="0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11" name="Hexagon 11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3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1866900" y="733425"/>
                              <a:ext cx="49022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D11AB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475747" y="2454442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12" name="Hexagon 12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3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2009775" y="771525"/>
                              <a:ext cx="46545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D11AB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6713621" y="1203158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13" name="Hexagon 13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3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1971675" y="714375"/>
                              <a:ext cx="50736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D11AB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6713621" y="3681663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14" name="Hexagon 14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3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2009775" y="771525"/>
                              <a:ext cx="52387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D11AB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45" o:spid="_x0000_s1026" style="position:absolute;margin-left:.15pt;margin-top:3.2pt;width:731.05pt;height:464.35pt;z-index:251673600" coordsize="92841,58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">
                <v:group id="Group 23" o:spid="_x0000_s1027" style="position:absolute;width:25704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1" o:spid="_x0000_s1028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PWcEA&#10;AADaAAAADwAAAGRycy9kb3ducmV2LnhtbERP32vCMBB+H/g/hBP2NlMdyOiMMqbCGKJMB3u9Nbem&#10;2FxKE2PtX2+EgU/Hx/fzZovO1iJS6yvHCsajDARx4XTFpYLvw/rpBYQPyBprx6TgQh4W88HDDHPt&#10;zvxFcR9KkULY56jAhNDkUvrCkEU/cg1x4v5cazEk2JZSt3hO4baWkyybSosVpwaDDb0bKo77k1Xw&#10;uzz2m377g+Y5xl0RV8t1/3lQ6nHYvb2CCNSFu/jf/aHTfLi9crty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ET1nBAAAA2gAAAA8AAAAAAAAAAAAAAAAAmAIAAGRycy9kb3du&#10;cmV2LnhtbFBLBQYAAAAABAAEAPUAAACGAwAAAAA=&#10;" adj="4654" strokecolor="gray [1629]" strokeweight="3pt">
                    <v:fill r:id="rId38" o:title="" recolor="t" rotate="t" type="fram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9" type="#_x0000_t202" style="position:absolute;left:18954;top:7810;width:4725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v2MQA&#10;AADbAAAADwAAAGRycy9kb3ducmV2LnhtbERPTUvDQBC9F/wPywhepNkkopSYbRFFESwptj14HLNj&#10;Es3Oht01jf76riD0No/3OeVqMr0YyfnOsoIsSUEQ11Z33CjY7x7nCxA+IGvsLZOCH/KwWp7NSiy0&#10;PfArjdvQiBjCvkAFbQhDIaWvWzLoEzsQR+7DOoMhQtdI7fAQw00v8zS9kQY7jg0tDnTfUv21/TYK&#10;fjdubfN8/ZS9v111Y3i4/KxeKqUuzqe7WxCBpnAS/7ufdZx/DX+/xAPk8g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L9jEAAAA2wAAAA8AAAAAAAAAAAAAAAAAmAIAAGRycy9k&#10;b3ducmV2LnhtbFBLBQYAAAAABAAEAPUAAACJAwAAAAA=&#10;" filled="f" stroked="f">
                    <v:textbox>
                      <w:txbxContent>
                        <w:p w:rsidR="0042235F" w:rsidRPr="006F7421" w:rsidRDefault="0042235F" w:rsidP="006F7421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F7421"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4" o:spid="_x0000_s1030" style="position:absolute;top:24544;width:25704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Hexagon 2" o:spid="_x0000_s1031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PbMMA&#10;AADaAAAADwAAAGRycy9kb3ducmV2LnhtbESPwWrDMBBE74X+g9hCLqWWY2gIbuRQQgIO5FI3hx4X&#10;a2u7tVbGUizn76NCIcdhZt4wm+1sejHR6DrLCpZJCoK4trrjRsH58/CyBuE8ssbeMim4koNt8fiw&#10;wVzbwB80Vb4REcIuRwWt90MupatbMugSOxBH79uOBn2UYyP1iCHCTS+zNF1Jgx3HhRYH2rVU/1YX&#10;o+Bgj18/+8C7cDm7UL6uSZ72z0otnub3NxCeZn8P/7dLrSCDvyvxBs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EPbMMAAADaAAAADwAAAAAAAAAAAAAAAACYAgAAZHJzL2Rv&#10;d25yZXYueG1sUEsFBgAAAAAEAAQA9QAAAIgDAAAAAA==&#10;" adj="4654" strokecolor="gray [1629]" strokeweight="3pt">
                    <v:fill r:id="rId39" o:title="" recolor="t" rotate="t" type="frame"/>
                  </v:shape>
                  <v:shape id="Text Box 16" o:spid="_x0000_s1032" type="#_x0000_t202" style="position:absolute;left:18954;top:7810;width:4629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xr8QA&#10;AADbAAAADwAAAGRycy9kb3ducmV2LnhtbERPTWvCQBC9C/0PyxR6kboxgkjqKtLSIiiK2kOPY3ZM&#10;YrOzYXeNaX99tyB4m8f7nOm8M7VoyfnKsoLhIAFBnFtdcaHg8/D+PAHhA7LG2jIp+CEP89lDb4qZ&#10;tlfeUbsPhYgh7DNUUIbQZFL6vCSDfmAb4sidrDMYInSF1A6vMdzUMk2SsTRYcWwosaHXkvLv/cUo&#10;+N26tU3T9cfw+DWq2vDWP29WG6WeHrvFC4hAXbiLb+6ljvPH8P9LP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sa/EAAAA2wAAAA8AAAAAAAAAAAAAAAAAmAIAAGRycy9k&#10;b3ducmV2LnhtbFBLBQYAAAAABAAEAPUAAACJAwAAAAA=&#10;" filled="f" stroked="f">
                    <v:textbox>
                      <w:txbxContent>
                        <w:p w:rsidR="0042235F" w:rsidRPr="006F7421" w:rsidRDefault="0042235F" w:rsidP="00D11AB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25" o:spid="_x0000_s1033" style="position:absolute;left:22378;top:12031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Hexagon 7" o:spid="_x0000_s1034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eJcMA&#10;AADaAAAADwAAAGRycy9kb3ducmV2LnhtbESPS4vCQBCE74L/YegFbzpRRCXrRMRlJQdZiA/22mQ6&#10;DzbTEzKjxn/vCAsei6r6ilpvetOIG3WutqxgOolAEOdW11wqOJ++xysQziNrbCyTggc52CTDwRpj&#10;be+c0e3oSxEg7GJUUHnfxlK6vCKDbmJb4uAVtjPog+xKqTu8B7hp5CyKFtJgzWGhwpZ2FeV/x6tR&#10;YJvp9ie76CL7+j3N0sN+ntIiVWr00W8/QXjq/Tv83061giW8roQb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+eJcMAAADaAAAADwAAAAAAAAAAAAAAAACYAgAAZHJzL2Rv&#10;d25yZXYueG1sUEsFBgAAAAAEAAQA9QAAAIgDAAAAAA==&#10;" adj="4654" strokecolor="gray [1629]" strokeweight="3pt">
                    <v:fill r:id="rId40" o:title="" recolor="t" rotate="t" type="frame"/>
                  </v:shape>
                  <v:shape id="Text Box 17" o:spid="_x0000_s1035" type="#_x0000_t202" style="position:absolute;left:18669;top:7620;width:4432;height:7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UNMQA&#10;AADbAAAADwAAAGRycy9kb3ducmV2LnhtbERPTUvDQBC9F/wPywhepNkkgpaYbRFFESwptj14HLNj&#10;Es3Oht01jf76riD0No/3OeVqMr0YyfnOsoIsSUEQ11Z33CjY7x7nCxA+IGvsLZOCH/KwWp7NSiy0&#10;PfArjdvQiBjCvkAFbQhDIaWvWzLoEzsQR+7DOoMhQtdI7fAQw00v8zS9lgY7jg0tDnTfUv21/TYK&#10;fjdubfN8/ZS9v111Y3i4/KxeKqUuzqe7WxCBpnAS/7ufdZx/A3+/xAPk8g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FDTEAAAA2wAAAA8AAAAAAAAAAAAAAAAAmAIAAGRycy9k&#10;b3ducmV2LnhtbFBLBQYAAAAABAAEAPUAAACJAwAAAAA=&#10;" filled="f" stroked="f">
                    <v:textbox>
                      <w:txbxContent>
                        <w:p w:rsidR="0042235F" w:rsidRPr="006F7421" w:rsidRDefault="0042235F" w:rsidP="00D11AB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26" o:spid="_x0000_s1036" style="position:absolute;left:22378;top:36816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Hexagon 10" o:spid="_x0000_s1037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OysUA&#10;AADbAAAADwAAAGRycy9kb3ducmV2LnhtbESPQW/CMAyF75P2HyJP2m2k5TChjoC2CSSkcVnpgd28&#10;xrQViVM1GRR+/XxA4mbrPb/3eb4cvVMnGmIX2EA+yUAR18F23BioduuXGaiYkC26wGTgQhGWi8eH&#10;ORY2nPmbTmVqlIRwLNBAm1JfaB3rljzGSeiJRTuEwWOSdWi0HfAs4d7paZa9ao8dS0OLPX22VB/L&#10;P2/gJ/+qqt/D3l2vG38st6t82nw4Y56fxvc3UInGdDffrjdW8IVefpEB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87KxQAAANsAAAAPAAAAAAAAAAAAAAAAAJgCAABkcnMv&#10;ZG93bnJldi54bWxQSwUGAAAAAAQABAD1AAAAigMAAAAA&#10;" adj="4654" strokecolor="gray [1629]" strokeweight="3pt">
                    <v:fill r:id="rId41" o:title="" recolor="t" rotate="t" type="frame"/>
                  </v:shape>
                  <v:shape id="Text Box 18" o:spid="_x0000_s1038" type="#_x0000_t202" style="position:absolute;left:20193;top:7429;width:3105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ARscA&#10;AADbAAAADwAAAGRycy9kb3ducmV2LnhtbESPQUvDQBCF74L/YRmhF2k3jSCSdluKpUWwVKw99Dhm&#10;xyQ1Oxt21zT6652D4G2G9+a9b+bLwbWqpxAbzwamkwwUceltw5WB49tm/AAqJmSLrWcy8E0Rlovr&#10;qzkW1l/4lfpDqpSEcCzQQJ1SV2gdy5ocxonviEX78MFhkjVU2ga8SLhrdZ5l99phw9JQY0ePNZWf&#10;hy9n4Ocl7Hye77bT99Nd06f17Xn/vDdmdDOsZqASDenf/Hf9ZAVfYOUXG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/gEbHAAAA2wAAAA8AAAAAAAAAAAAAAAAAmAIAAGRy&#10;cy9kb3ducmV2LnhtbFBLBQYAAAAABAAEAPUAAACMAwAAAAA=&#10;" filled="f" stroked="f">
                    <v:textbox>
                      <w:txbxContent>
                        <w:p w:rsidR="0042235F" w:rsidRPr="006F7421" w:rsidRDefault="0042235F" w:rsidP="00D11AB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27" o:spid="_x0000_s1039" style="position:absolute;left:44757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Hexagon 11" o:spid="_x0000_s1040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iQ8EA&#10;AADbAAAADwAAAGRycy9kb3ducmV2LnhtbERPTWvCQBC9F/wPywi91Y0FRVI3ISq1HutqD70N2WkS&#10;zM6G7Griv3cLhd7m8T5nnY+2FTfqfeNYwXyWgCAunWm4UnA+vb+sQPiAbLB1TAru5CHPJk9rTI0b&#10;+Eg3HSoRQ9inqKAOoUul9GVNFv3MdcSR+3G9xRBhX0nT4xDDbStfk2QpLTYcG2rsaFtTedFXq8Du&#10;wrX7/mx88bHQ+6/NoIvkpJV6no7FG4hAY/gX/7kPJs6fw+8v8Q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LYkPBAAAA2wAAAA8AAAAAAAAAAAAAAAAAmAIAAGRycy9kb3du&#10;cmV2LnhtbFBLBQYAAAAABAAEAPUAAACGAwAAAAA=&#10;" adj="4654" strokecolor="gray [1629]" strokeweight="3pt">
                    <v:fill r:id="rId42" o:title="" recolor="t" rotate="t" type="frame"/>
                  </v:shape>
                  <v:shape id="Text Box 19" o:spid="_x0000_s1041" type="#_x0000_t202" style="position:absolute;left:18669;top:7334;width:4902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Ml3cQA&#10;AADbAAAADwAAAGRycy9kb3ducmV2LnhtbERPTUvDQBC9F/wPywhepNkkgtiYbRFFESwptj14HLNj&#10;Es3Oht01jf76riD0No/3OeVqMr0YyfnOsoIsSUEQ11Z33CjY7x7nNyB8QNbYWyYFP+RhtTyblVho&#10;e+BXGrehETGEfYEK2hCGQkpft2TQJ3YgjtyHdQZDhK6R2uEhhpte5ml6LQ12HBtaHOi+pfpr+20U&#10;/G7c2ub5+il7f7vqxvBw+Vm9VEpdnE93tyACTeEk/nc/6zh/AX+/xAPk8g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Jd3EAAAA2wAAAA8AAAAAAAAAAAAAAAAAmAIAAGRycy9k&#10;b3ducmV2LnhtbFBLBQYAAAAABAAEAPUAAACJAwAAAAA=&#10;" filled="f" stroked="f">
                    <v:textbox>
                      <w:txbxContent>
                        <w:p w:rsidR="0042235F" w:rsidRPr="006F7421" w:rsidRDefault="0042235F" w:rsidP="00D11AB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28" o:spid="_x0000_s1042" style="position:absolute;left:44757;top:24544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Hexagon 12" o:spid="_x0000_s1043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1KzcIA&#10;AADbAAAADwAAAGRycy9kb3ducmV2LnhtbERPzWrCQBC+F3yHZYTe6qY5lBJdQy0aFDyk2geYZqeb&#10;YHY2ZlcT374rCL3Nx/c7i3y0rbhS7xvHCl5nCQjiyumGjYLv4+blHYQPyBpbx6TgRh7y5eRpgZl2&#10;A3/R9RCMiCHsM1RQh9BlUvqqJot+5jriyP263mKIsDdS9zjEcNvKNEnepMWGY0ONHX3WVJ0OF6ug&#10;WLMZzE95Ptr9ttyl+6FYpaVSz9PxYw4i0Bj+xQ/3Vsf5Kdx/i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UrNwgAAANsAAAAPAAAAAAAAAAAAAAAAAJgCAABkcnMvZG93&#10;bnJldi54bWxQSwUGAAAAAAQABAD1AAAAhwMAAAAA&#10;" adj="4654" strokecolor="gray [1629]" strokeweight="3pt">
                    <v:fill r:id="rId43" o:title="" recolor="t" rotate="t" type="frame"/>
                  </v:shape>
                  <v:shape id="Text Box 20" o:spid="_x0000_s1044" type="#_x0000_t202" style="position:absolute;left:20097;top:7715;width:4655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G/cMA&#10;AADbAAAADwAAAGRycy9kb3ducmV2LnhtbERPz2vCMBS+C/4P4Qm7jJlaYUg1ynBsDBTFuoPHZ/Ns&#10;O5uXkmS121+/HAYeP77fi1VvGtGR87VlBZNxAoK4sLrmUsHn8e1pBsIHZI2NZVLwQx5Wy+FggZm2&#10;Nz5Ql4dSxBD2GSqoQmgzKX1RkUE/ti1x5C7WGQwRulJqh7cYbhqZJsmzNFhzbKiwpXVFxTX/Ngp+&#10;925r03T7PjmfpnUXXh+/dpudUg+j/mUOIlAf7uJ/94dWkMb18U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G/cMAAADbAAAADwAAAAAAAAAAAAAAAACYAgAAZHJzL2Rv&#10;d25yZXYueG1sUEsFBgAAAAAEAAQA9QAAAIgDAAAAAA==&#10;" filled="f" stroked="f">
                    <v:textbox>
                      <w:txbxContent>
                        <w:p w:rsidR="0042235F" w:rsidRPr="006F7421" w:rsidRDefault="0042235F" w:rsidP="00D11AB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29" o:spid="_x0000_s1045" style="position:absolute;left:67136;top:12031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Hexagon 13" o:spid="_x0000_s1046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YfcEA&#10;AADbAAAADwAAAGRycy9kb3ducmV2LnhtbERPS2vCQBC+C/0PyxR6M5s+iCFmI6WlVLypLZLbkJ0m&#10;wexsyK4x/vuuIHibj+85+WoynRhpcK1lBc9RDIK4srrlWsHP/muegnAeWWNnmRRcyMGqeJjlmGl7&#10;5i2NO1+LEMIuQwWN930mpasaMugi2xMH7s8OBn2AQy31gOcQbjr5EseJNNhyaGiwp4+GquPuZBS8&#10;Tafy8Pu52JSUkEuO3zxWKSv19Di9L0F4mvxdfHOvdZj/CtdfwgG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1GH3BAAAA2wAAAA8AAAAAAAAAAAAAAAAAmAIAAGRycy9kb3du&#10;cmV2LnhtbFBLBQYAAAAABAAEAPUAAACGAwAAAAA=&#10;" adj="4654" strokecolor="gray [1629]" strokeweight="3pt">
                    <v:fill r:id="rId44" o:title="" recolor="t" rotate="t" type="frame"/>
                  </v:shape>
                  <v:shape id="Text Box 21" o:spid="_x0000_s1047" type="#_x0000_t202" style="position:absolute;left:19716;top:7143;width:5074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jZsYA&#10;AADbAAAADwAAAGRycy9kb3ducmV2LnhtbESPQWvCQBSE74X+h+UVeim6SQqlRFcpLYqgKFUPHp/Z&#10;ZxKbfRt2tzH117uFQo/DzHzDjKe9aURHzteWFaTDBARxYXXNpYL9bjZ4BeEDssbGMin4IQ/Tyf3d&#10;GHNtL/xJ3TaUIkLY56igCqHNpfRFRQb90LbE0TtZZzBE6UqpHV4i3DQyS5IXabDmuFBhS+8VFV/b&#10;b6PgunErm2WreXo8PNdd+Hg6r5drpR4f+rcRiEB9+A//tRdaQZbC7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njZsYAAADbAAAADwAAAAAAAAAAAAAAAACYAgAAZHJz&#10;L2Rvd25yZXYueG1sUEsFBgAAAAAEAAQA9QAAAIsDAAAAAA==&#10;" filled="f" stroked="f">
                    <v:textbox>
                      <w:txbxContent>
                        <w:p w:rsidR="0042235F" w:rsidRPr="006F7421" w:rsidRDefault="0042235F" w:rsidP="00D11AB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group id="Group 30" o:spid="_x0000_s1048" style="position:absolute;left:67136;top:36816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Hexagon 14" o:spid="_x0000_s1049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ACcAA&#10;AADbAAAADwAAAGRycy9kb3ducmV2LnhtbERPS2vCQBC+F/oflhF6qxtFUkmzBqmUFm++KLkN2TEJ&#10;ZmdDdhPjv3cFobf5+J6TZqNpxECdqy0rmE0jEMSF1TWXCo6H7/clCOeRNTaWScGNHGSr15cUE22v&#10;vKNh70sRQtglqKDyvk2kdEVFBt3UtsSBO9vOoA+wK6Xu8BrCTSPnURRLgzWHhgpb+qqouOx7o2Ax&#10;9vnfafOxzSkmF19+eCiWrNTbZFx/gvA0+n/x0/2rw/wFPH4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yACcAAAADbAAAADwAAAAAAAAAAAAAAAACYAgAAZHJzL2Rvd25y&#10;ZXYueG1sUEsFBgAAAAAEAAQA9QAAAIUDAAAAAA==&#10;" adj="4654" strokecolor="gray [1629]" strokeweight="3pt">
                    <v:fill r:id="rId44" o:title="" recolor="t" rotate="t" type="frame"/>
                  </v:shape>
                  <v:shape id="Text Box 22" o:spid="_x0000_s1050" type="#_x0000_t202" style="position:absolute;left:20097;top:7715;width:5239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9EcYA&#10;AADbAAAADwAAAGRycy9kb3ducmV2LnhtbESPQWsCMRSE7wX/Q3hCL1KzRiiyNYq0tBQqiraHHl83&#10;r7tbNy9Lkq6rv94UhB6HmfmGmS9724iOfKgda5iMMxDEhTM1lxo+3p/vZiBCRDbYOCYNJwqwXAxu&#10;5pgbd+QddftYigThkKOGKsY2lzIUFVkMY9cSJ+/beYsxSV9K4/GY4LaRKsvupcWa00KFLT1WVBz2&#10;v1bDeevXTqn1y+Trc1p38Wn0s3nbaH077FcPICL18T98bb8aDUrB35f0A+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t9EcYAAADbAAAADwAAAAAAAAAAAAAAAACYAgAAZHJz&#10;L2Rvd25yZXYueG1sUEsFBgAAAAAEAAQA9QAAAIsDAAAAAA==&#10;" filled="f" stroked="f">
                    <v:textbox>
                      <w:txbxContent>
                        <w:p w:rsidR="0042235F" w:rsidRPr="006F7421" w:rsidRDefault="0042235F" w:rsidP="00D11AB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F693D" w:rsidRDefault="002F0768" w:rsidP="002F0768">
      <w:pPr>
        <w:tabs>
          <w:tab w:val="left" w:pos="6420"/>
        </w:tabs>
        <w:rPr>
          <w:sz w:val="24"/>
        </w:rPr>
      </w:pPr>
      <w:r>
        <w:rPr>
          <w:sz w:val="24"/>
        </w:rPr>
        <w:tab/>
      </w:r>
    </w:p>
    <w:p w:rsidR="002F0768" w:rsidRDefault="002F0768" w:rsidP="002F0768">
      <w:pPr>
        <w:tabs>
          <w:tab w:val="left" w:pos="6060"/>
        </w:tabs>
        <w:rPr>
          <w:sz w:val="24"/>
        </w:rPr>
      </w:pPr>
      <w:r>
        <w:rPr>
          <w:sz w:val="24"/>
        </w:rPr>
        <w:tab/>
      </w: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05194E" w:rsidP="002F0768">
      <w:pPr>
        <w:tabs>
          <w:tab w:val="left" w:pos="6060"/>
        </w:tabs>
        <w:rPr>
          <w:sz w:val="24"/>
        </w:rPr>
      </w:pPr>
      <w:r>
        <w:rPr>
          <w:noProof/>
          <w:sz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170247</wp:posOffset>
                </wp:positionH>
                <wp:positionV relativeFrom="paragraph">
                  <wp:posOffset>16711</wp:posOffset>
                </wp:positionV>
                <wp:extent cx="9260038" cy="5897178"/>
                <wp:effectExtent l="19050" t="19050" r="17780" b="27940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038" cy="5897178"/>
                          <a:chOff x="0" y="0"/>
                          <a:chExt cx="9260038" cy="5897178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570480" cy="2215515"/>
                            <a:chOff x="0" y="0"/>
                            <a:chExt cx="2570480" cy="2215515"/>
                          </a:xfrm>
                          <a:blipFill dpi="0" rotWithShape="1"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g:grpSpPr>
                        <wps:wsp>
                          <wps:cNvPr id="288" name="Hexagon 288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grpFill/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Text Box 289"/>
                          <wps:cNvSpPr txBox="1"/>
                          <wps:spPr>
                            <a:xfrm>
                              <a:off x="1895475" y="781050"/>
                              <a:ext cx="504825" cy="73279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52C9A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8" name="Group 338"/>
                        <wpg:cNvGrpSpPr/>
                        <wpg:grpSpPr>
                          <a:xfrm>
                            <a:off x="0" y="2454442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291" name="Hexagon 291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4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Text Box 292"/>
                          <wps:cNvSpPr txBox="1"/>
                          <wps:spPr>
                            <a:xfrm>
                              <a:off x="2019300" y="771525"/>
                              <a:ext cx="41719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52C9A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3" name="Group 313"/>
                        <wpg:cNvGrpSpPr/>
                        <wpg:grpSpPr>
                          <a:xfrm>
                            <a:off x="2213810" y="1227221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294" name="Hexagon 294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4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Text Box 295"/>
                          <wps:cNvSpPr txBox="1"/>
                          <wps:spPr>
                            <a:xfrm>
                              <a:off x="1866900" y="762000"/>
                              <a:ext cx="49276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52C9A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4" name="Group 314"/>
                        <wpg:cNvGrpSpPr/>
                        <wpg:grpSpPr>
                          <a:xfrm>
                            <a:off x="2213810" y="3681663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297" name="Hexagon 297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4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298"/>
                          <wps:cNvSpPr txBox="1"/>
                          <wps:spPr>
                            <a:xfrm>
                              <a:off x="2019300" y="742950"/>
                              <a:ext cx="46291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52C9A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7" name="Group 317"/>
                        <wpg:cNvGrpSpPr/>
                        <wpg:grpSpPr>
                          <a:xfrm>
                            <a:off x="4451684" y="0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00" name="Hexagon 300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4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Text Box 301"/>
                          <wps:cNvSpPr txBox="1"/>
                          <wps:spPr>
                            <a:xfrm>
                              <a:off x="2000250" y="914400"/>
                              <a:ext cx="46736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52C9A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6" name="Group 316"/>
                        <wpg:cNvGrpSpPr/>
                        <wpg:grpSpPr>
                          <a:xfrm>
                            <a:off x="4451684" y="2454442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03" name="Hexagon 303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5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Text Box 304"/>
                          <wps:cNvSpPr txBox="1"/>
                          <wps:spPr>
                            <a:xfrm>
                              <a:off x="2009775" y="771525"/>
                              <a:ext cx="46545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52C9A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9" name="Group 319"/>
                        <wpg:cNvGrpSpPr/>
                        <wpg:grpSpPr>
                          <a:xfrm>
                            <a:off x="6689558" y="1227221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06" name="Hexagon 306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5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Text Box 308"/>
                          <wps:cNvSpPr txBox="1"/>
                          <wps:spPr>
                            <a:xfrm>
                              <a:off x="1971675" y="714375"/>
                              <a:ext cx="45148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52C9A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6689558" y="3681663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10" name="Hexagon 310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5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311"/>
                          <wps:cNvSpPr txBox="1"/>
                          <wps:spPr>
                            <a:xfrm>
                              <a:off x="1943100" y="771525"/>
                              <a:ext cx="48831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52C9A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46" o:spid="_x0000_s1051" style="position:absolute;margin-left:13.4pt;margin-top:1.3pt;width:729.15pt;height:464.35pt;z-index:251692032" coordsize="92600,589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WAAAAABSZ2h0bG9uZwAAAl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JOEJJTQQMAAAAABAkAAAAAQAAAKAAAACgAAAB4AABLAAAABAIABgAAf/Y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BAMDAwMDBAMDBAYEAwQGBwUEBAUHCAYGBwYGCAoICQkJCQgKCgwMDAwMCgwMDAwM&#10;DAwMDAwMDAwMDAwMDAwMDAEEBQUIBwgPCgoPFA4ODhQUDg4ODhQRDAwMDAwREQwMDAwMDBEMDAwM&#10;DAwMDAwMDAwMDAwMDAwMDAwMDAwMDAwM/8AAEQgCWAJYAwERAAIRAQMRAf/dAAQAS/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">
                <v:group id="Group 31" o:spid="_x0000_s1052" style="position:absolute;width:25704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Hexagon 288" o:spid="_x0000_s1053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BKsMA&#10;AADcAAAADwAAAGRycy9kb3ducmV2LnhtbERPy2rCQBTdF/yH4Qrd1UmkPhoziogFd63Rtri7ZK5J&#10;MHMnZKZJ+vedheDycN7pZjC16Kh1lWUF8SQCQZxbXXGh4Hx6f1mCcB5ZY22ZFPyRg8169JRiom3P&#10;R+oyX4gQwi5BBaX3TSKly0sy6Ca2IQ7c1bYGfYBtIXWLfQg3tZxG0VwarDg0lNjQrqT8lv0aBV+L&#10;t8XrbB9322zQ3x8/l/2u/zwr9TwetisQngb/EN/dB61gugxr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zBKsMAAADcAAAADwAAAAAAAAAAAAAAAACYAgAAZHJzL2Rv&#10;d25yZXYueG1sUEsFBgAAAAAEAAQA9QAAAIgDAAAAAA==&#10;" adj="4654" filled="f" strokecolor="gray [1629]" strokeweight="3pt"/>
                  <v:shape id="Text Box 289" o:spid="_x0000_s1054" type="#_x0000_t202" style="position:absolute;left:18954;top:7810;width:5049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gicgA&#10;AADcAAAADwAAAGRycy9kb3ducmV2LnhtbESPT2vCQBTE74V+h+UJvRTdmELR6CqlpVJQLP45eHxm&#10;n0na7Nuwu8bYT+8WCj0OM/MbZjrvTC1acr6yrGA4SEAQ51ZXXCjY7977IxA+IGusLZOCK3mYz+7v&#10;pphpe+ENtdtQiAhhn6GCMoQmk9LnJRn0A9sQR+9kncEQpSukdniJcFPLNEmepcGK40KJDb2WlH9v&#10;z0bBz6db2TRdLYbHw1PVhrfHr/VyrdRDr3uZgAjUhf/wX/tDK0hHY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QGCJyAAAANwAAAAPAAAAAAAAAAAAAAAAAJgCAABk&#10;cnMvZG93bnJldi54bWxQSwUGAAAAAAQABAD1AAAAjQMAAAAA&#10;" filled="f" stroked="f">
                    <v:textbox>
                      <w:txbxContent>
                        <w:p w:rsidR="0042235F" w:rsidRPr="006F7421" w:rsidRDefault="0042235F" w:rsidP="00A52C9A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338" o:spid="_x0000_s1055" style="position:absolute;top:24544;width:25704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Hexagon 291" o:spid="_x0000_s1056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61scA&#10;AADcAAAADwAAAGRycy9kb3ducmV2LnhtbESPQWvCQBSE70L/w/IK3nSjh2JTVymFSqtVaKLo8bH7&#10;moRm34bsqrG/3hUKHoeZ+YaZzjtbixO1vnKsYDRMQBBrZyouFGzz98EEhA/IBmvHpOBCHuazh94U&#10;U+PO/E2nLBQiQtinqKAMoUml9Loki37oGuLo/bjWYoiyLaRp8RzhtpbjJHmSFiuOCyU29FaS/s2O&#10;VsHnca0nf5U97PYLvfxa5Ru9yDdK9R+71xcQgbpwD/+3P4yC8fMI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metbHAAAA3AAAAA8AAAAAAAAAAAAAAAAAmAIAAGRy&#10;cy9kb3ducmV2LnhtbFBLBQYAAAAABAAEAPUAAACMAwAAAAA=&#10;" adj="4654" strokecolor="gray [1629]" strokeweight="3pt">
                    <v:fill r:id="rId53" o:title="" recolor="t" rotate="t" type="frame"/>
                  </v:shape>
                  <v:shape id="Text Box 292" o:spid="_x0000_s1057" type="#_x0000_t202" style="position:absolute;left:20193;top:7715;width:4171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kJcgA&#10;AADcAAAADwAAAGRycy9kb3ducmV2LnhtbESPQUsDMRSE70L/Q3gFL2KzTUHq2rSUilJoqbR68Pjc&#10;PHdXNy9Lkm63/fVGEDwOM/MNM1v0thEd+VA71jAeZSCIC2dqLjW8vT7dTkGEiGywcUwazhRgMR9c&#10;zTA37sR76g6xFAnCIUcNVYxtLmUoKrIYRq4lTt6n8xZjkr6UxuMpwW0jVZbdSYs1p4UKW1pVVHwf&#10;jlbD5cVvnVLb5/HH+6Tu4uPN126z0/p62C8fQETq43/4r702GtS9gt8z6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PWQlyAAAANwAAAAPAAAAAAAAAAAAAAAAAJgCAABk&#10;cnMvZG93bnJldi54bWxQSwUGAAAAAAQABAD1AAAAjQMAAAAA&#10;" filled="f" stroked="f">
                    <v:textbox>
                      <w:txbxContent>
                        <w:p w:rsidR="0042235F" w:rsidRPr="006F7421" w:rsidRDefault="0042235F" w:rsidP="00A52C9A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313" o:spid="_x0000_s1058" style="position:absolute;left:22138;top:12272;width:25704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Hexagon 294" o:spid="_x0000_s1059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5ncQA&#10;AADcAAAADwAAAGRycy9kb3ducmV2LnhtbESP0WoCMRRE3wv+Q7iFvmm2IqJbo9RW0RcRt/2AS3Ld&#10;LLu5WTZRt369KRT6OMzMGWax6l0jrtSFyrOC11EGglh7U3Gp4PtrO5yBCBHZYOOZFPxQgNVy8LTA&#10;3Pgbn+haxFIkCIccFdgY21zKoC05DCPfEifv7DuHMcmulKbDW4K7Ro6zbCodVpwWLLb0YUnXxcUp&#10;OMrprNj4Wt/terP71AdZb6uzUi/P/fsbiEh9/A//tfdGwXg+g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OZ3EAAAA3AAAAA8AAAAAAAAAAAAAAAAAmAIAAGRycy9k&#10;b3ducmV2LnhtbFBLBQYAAAAABAAEAPUAAACJAwAAAAA=&#10;" adj="4654" strokecolor="gray [1629]" strokeweight="3pt">
                    <v:fill r:id="rId54" o:title="" recolor="t" rotate="t" type="frame"/>
                  </v:shape>
                  <v:shape id="Text Box 295" o:spid="_x0000_s1060" type="#_x0000_t202" style="position:absolute;left:18669;top:7620;width:4927;height:7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8UcgA&#10;AADcAAAADwAAAGRycy9kb3ducmV2LnhtbESPQWvCQBSE74X+h+UJvYhujFhsdJXSUikoiraHHp/Z&#10;Z5I2+zbsbmPaX+8WhB6HmfmGmS87U4uWnK8sKxgNExDEudUVFwre314GUxA+IGusLZOCH/KwXNze&#10;zDHT9sx7ag+hEBHCPkMFZQhNJqXPSzLoh7Yhjt7JOoMhSldI7fAc4aaWaZLcS4MVx4USG3oqKf86&#10;fBsFvzu3sWm6WY2OH+OqDc/9z+16q9Rdr3ucgQjUhf/wtf2qFaQPE/g7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1PxRyAAAANwAAAAPAAAAAAAAAAAAAAAAAJgCAABk&#10;cnMvZG93bnJldi54bWxQSwUGAAAAAAQABAD1AAAAjQMAAAAA&#10;" filled="f" stroked="f">
                    <v:textbox>
                      <w:txbxContent>
                        <w:p w:rsidR="0042235F" w:rsidRPr="006F7421" w:rsidRDefault="0042235F" w:rsidP="00A52C9A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group id="Group 314" o:spid="_x0000_s1061" style="position:absolute;left:22138;top:36816;width:25704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Hexagon 297" o:spid="_x0000_s1062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sTsMA&#10;AADcAAAADwAAAGRycy9kb3ducmV2LnhtbESPQWsCMRSE74X+h/AK3mq2UWxdjVIKBY+6emhvj81z&#10;s7h5WTZR4783QqHHYWa+YZbr5DpxoSG0njW8jQsQxLU3LTcaDvvv1w8QISIb7DyThhsFWK+en5ZY&#10;Gn/lHV2q2IgM4VCiBhtjX0oZaksOw9j3xNk7+sFhzHJopBnwmuGuk6ooZtJhy3nBYk9flupTdXYa&#10;kjtPJvRT2XaXZttDMVWbX6W0Hr2kzwWISCn+h//aG6NBzd/hcSYf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2sTsMAAADcAAAADwAAAAAAAAAAAAAAAACYAgAAZHJzL2Rv&#10;d25yZXYueG1sUEsFBgAAAAAEAAQA9QAAAIgDAAAAAA==&#10;" adj="4654" strokecolor="gray [1629]" strokeweight="3pt">
                    <v:fill r:id="rId55" o:title="" recolor="t" rotate="t" type="frame"/>
                  </v:shape>
                  <v:shape id="Text Box 298" o:spid="_x0000_s1063" type="#_x0000_t202" style="position:absolute;left:20193;top:7429;width:4629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Tz8QA&#10;AADcAAAADwAAAGRycy9kb3ducmV2LnhtbERPz2vCMBS+C/4P4Qm7jJnawXDVKLIxGSjK3A47Pptn&#10;W21eShJr3V9vDgOPH9/v6bwztWjJ+cqygtEwAUGcW11xoeDn++NpDMIHZI21ZVJwJQ/zWb83xUzb&#10;C39RuwuFiCHsM1RQhtBkUvq8JIN+aBviyB2sMxgidIXUDi8x3NQyTZIXabDi2FBiQ28l5afd2Sj4&#10;27q1TdP1crT/fa7a8P543Kw2Sj0MusUERKAu3MX/7k+tIH2Na+O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U8/EAAAA3AAAAA8AAAAAAAAAAAAAAAAAmAIAAGRycy9k&#10;b3ducmV2LnhtbFBLBQYAAAAABAAEAPUAAACJAwAAAAA=&#10;" filled="f" stroked="f">
                    <v:textbox>
                      <w:txbxContent>
                        <w:p w:rsidR="0042235F" w:rsidRPr="006F7421" w:rsidRDefault="0042235F" w:rsidP="00A52C9A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317" o:spid="_x0000_s1064" style="position:absolute;left:44516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Hexagon 300" o:spid="_x0000_s1065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35cMA&#10;AADcAAAADwAAAGRycy9kb3ducmV2LnhtbERPz2vCMBS+D/wfwhO8zdS1iHRGEZngynaYymC3R/PW&#10;VJuX0sS2+++Xw2DHj+/3ejvaRvTU+dqxgsU8AUFcOl1zpeByPjyuQPiArLFxTAp+yMN2M3lYY67d&#10;wB/Un0IlYgj7HBWYENpcSl8asujnriWO3LfrLIYIu0rqDocYbhv5lCRLabHm2GCwpb2h8na6WwXZ&#10;8q2Qaa9XzVe7uL6/mOz1s3BKzabj7hlEoDH8i//cR60gTeL8eC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35cMAAADcAAAADwAAAAAAAAAAAAAAAACYAgAAZHJzL2Rv&#10;d25yZXYueG1sUEsFBgAAAAAEAAQA9QAAAIgDAAAAAA==&#10;" adj="4654" strokecolor="gray [1629]" strokeweight="3pt">
                    <v:fill r:id="rId56" o:title="" recolor="t" rotate="t" type="frame"/>
                  </v:shape>
                  <v:shape id="Text Box 301" o:spid="_x0000_s1066" type="#_x0000_t202" style="position:absolute;left:20002;top:9144;width:4674;height:7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gSMcA&#10;AADcAAAADwAAAGRycy9kb3ducmV2LnhtbESPQWvCQBSE7wX/w/IEL1I3iVAkukqxVAoVS7UHj8/s&#10;M0nNvg2725j213cLQo/DzHzDLFa9aURHzteWFaSTBARxYXXNpYKPw/P9DIQPyBoby6TgmzysloO7&#10;BebaXvmdun0oRYSwz1FBFUKbS+mLigz6iW2Jo3e2zmCI0pVSO7xGuGlkliQP0mDNcaHCltYVFZf9&#10;l1Hw8+a2Nsu2m/R0nNZdeBp/7l53So2G/eMcRKA+/Idv7RetYJqk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EYEjHAAAA3AAAAA8AAAAAAAAAAAAAAAAAmAIAAGRy&#10;cy9kb3ducmV2LnhtbFBLBQYAAAAABAAEAPUAAACMAwAAAAA=&#10;" filled="f" stroked="f">
                    <v:textbox>
                      <w:txbxContent>
                        <w:p w:rsidR="0042235F" w:rsidRPr="006F7421" w:rsidRDefault="0042235F" w:rsidP="00A52C9A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Group 316" o:spid="_x0000_s1067" style="position:absolute;left:44516;top:24544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Hexagon 303" o:spid="_x0000_s1068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7sMMA&#10;AADcAAAADwAAAGRycy9kb3ducmV2LnhtbESPQYvCMBSE78L+h/AW9iKauIor1SgiWxA8WRe8Pppn&#10;W2xeahO1+++NIHgcZuYbZrHqbC1u1PrKsYbRUIEgzp2puNDwd0gHMxA+IBusHZOGf/KwWn70FpgY&#10;d+c93bJQiAhhn6CGMoQmkdLnJVn0Q9cQR+/kWoshyraQpsV7hNtafis1lRYrjgslNrQpKT9nV6sh&#10;7ffd+aCqI/+k9ne3m1yK4xq1/vrs1nMQgbrwDr/aW6NhrM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07sMMAAADcAAAADwAAAAAAAAAAAAAAAACYAgAAZHJzL2Rv&#10;d25yZXYueG1sUEsFBgAAAAAEAAQA9QAAAIgDAAAAAA==&#10;" adj="4654" strokecolor="gray [1629]" strokeweight="3pt">
                    <v:fill r:id="rId57" o:title="" recolor="t" rotate="t" type="frame"/>
                  </v:shape>
                  <v:shape id="Text Box 304" o:spid="_x0000_s1069" type="#_x0000_t202" style="position:absolute;left:20097;top:7715;width:4655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D0MgA&#10;AADc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YySJ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8PQyAAAANwAAAAPAAAAAAAAAAAAAAAAAJgCAABk&#10;cnMvZG93bnJldi54bWxQSwUGAAAAAAQABAD1AAAAjQMAAAAA&#10;" filled="f" stroked="f">
                    <v:textbox>
                      <w:txbxContent>
                        <w:p w:rsidR="0042235F" w:rsidRPr="006F7421" w:rsidRDefault="0042235F" w:rsidP="00A52C9A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Group 319" o:spid="_x0000_s1070" style="position:absolute;left:66895;top:12272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Hexagon 306" o:spid="_x0000_s1071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7NcQA&#10;AADcAAAADwAAAGRycy9kb3ducmV2LnhtbESP0WoCMRRE3wv+Q7iCbzVxpSKrUaRQUMGH2n7AZXPd&#10;Xd3cxE1cV7++KRT6OMzMGWa57m0jOmpD7VjDZKxAEBfO1Fxq+P76eJ2DCBHZYOOYNDwowHo1eFli&#10;btydP6k7xlIkCIccNVQx+lzKUFRkMYydJ07eybUWY5JtKU2L9wS3jcyUmkmLNaeFCj29V1Rcjjer&#10;4VC77jJ/Zmdls324vR1206v3Wo+G/WYBIlIf/8N/7a3RMFU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3uzXEAAAA3AAAAA8AAAAAAAAAAAAAAAAAmAIAAGRycy9k&#10;b3ducmV2LnhtbFBLBQYAAAAABAAEAPUAAACJAwAAAAA=&#10;" adj="4654" strokecolor="gray [1629]" strokeweight="3pt">
                    <v:fill r:id="rId58" o:title="" recolor="t" rotate="t" type="frame"/>
                  </v:shape>
                  <v:shape id="Text Box 308" o:spid="_x0000_s1072" type="#_x0000_t202" style="position:absolute;left:19716;top:7143;width:4515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J1cQA&#10;AADcAAAADwAAAGRycy9kb3ducmV2LnhtbERPz2vCMBS+C/sfwhO8yEytIKMaRTY2BEWZ8+Dx2by1&#10;3ZqXksTa7a83B8Hjx/d7vuxMLVpyvrKsYDxKQBDnVldcKDh+vT+/gPABWWNtmRT8kYfl4qk3x0zb&#10;K39SewiFiCHsM1RQhtBkUvq8JIN+ZBviyH1bZzBE6AqpHV5juKllmiRTabDi2FBiQ68l5b+Hi1Hw&#10;v3dbm6bbj/H5NKna8Db82W12Sg363WoGIlAXHuK7e60VTJK4Np6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+ydXEAAAA3AAAAA8AAAAAAAAAAAAAAAAAmAIAAGRycy9k&#10;b3ducmV2LnhtbFBLBQYAAAAABAAEAPUAAACJAwAAAAA=&#10;" filled="f" stroked="f">
                    <v:textbox>
                      <w:txbxContent>
                        <w:p w:rsidR="0042235F" w:rsidRPr="006F7421" w:rsidRDefault="0042235F" w:rsidP="00A52C9A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group id="Group 318" o:spid="_x0000_s1073" style="position:absolute;left:66895;top:36816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Hexagon 310" o:spid="_x0000_s1074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H+cIA&#10;AADcAAAADwAAAGRycy9kb3ducmV2LnhtbERPy4rCMBTdC/5DuII7TavMqB2jiKCMuPLBSHeX5k7b&#10;sbkpTdT692Yx4PJw3vNlaypxp8aVlhXEwwgEcWZ1ybmC82kzmIJwHlljZZkUPMnBctHtzDHR9sEH&#10;uh99LkIIuwQVFN7XiZQuK8igG9qaOHC/tjHoA2xyqRt8hHBTyVEUfUqDJYeGAmtaF5Rdjzej4LJP&#10;020a76bZH5nJ7Gf8MbscaqX6vXb1BcJT69/if/e3VjCOw/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gf5wgAAANwAAAAPAAAAAAAAAAAAAAAAAJgCAABkcnMvZG93&#10;bnJldi54bWxQSwUGAAAAAAQABAD1AAAAhwMAAAAA&#10;" adj="4654" strokecolor="gray [1629]" strokeweight="3pt">
                    <v:fill r:id="rId59" o:title="" recolor="t" rotate="t" type="frame"/>
                  </v:shape>
                  <v:shape id="Text Box 311" o:spid="_x0000_s1075" type="#_x0000_t202" style="position:absolute;left:19431;top:7715;width:4883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2lccA&#10;AADcAAAADwAAAGRycy9kb3ducmV2LnhtbESPQWvCQBSE7wX/w/IEL1I3iVAkukqxVAoVS7UHj8/s&#10;M0nNvg2725j213cLQo/DzHzDLFa9aURHzteWFaSTBARxYXXNpYKPw/P9DIQPyBoby6TgmzysloO7&#10;BebaXvmdun0oRYSwz1FBFUKbS+mLigz6iW2Jo3e2zmCI0pVSO7xGuGlkliQP0mDNcaHCltYVFZf9&#10;l1Hw8+a2Nsu2m/R0nNZdeBp/7l53So2G/eMcRKA+/Idv7RetYJqm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d9pXHAAAA3AAAAA8AAAAAAAAAAAAAAAAAmAIAAGRy&#10;cy9kb3ducmV2LnhtbFBLBQYAAAAABAAEAPUAAACMAwAAAAA=&#10;" filled="f" stroked="f">
                    <v:textbox>
                      <w:txbxContent>
                        <w:p w:rsidR="0042235F" w:rsidRPr="006F7421" w:rsidRDefault="0042235F" w:rsidP="00A52C9A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2F0768" w:rsidRDefault="002F0768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A52C9A" w:rsidP="002F0768">
      <w:pPr>
        <w:tabs>
          <w:tab w:val="left" w:pos="6060"/>
        </w:tabs>
        <w:rPr>
          <w:sz w:val="24"/>
        </w:rPr>
      </w:pPr>
    </w:p>
    <w:p w:rsidR="00A52C9A" w:rsidRDefault="0005194E" w:rsidP="002F0768">
      <w:pPr>
        <w:tabs>
          <w:tab w:val="left" w:pos="6060"/>
        </w:tabs>
        <w:rPr>
          <w:sz w:val="24"/>
        </w:rPr>
      </w:pPr>
      <w:r>
        <w:rPr>
          <w:noProof/>
          <w:sz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314626</wp:posOffset>
                </wp:positionH>
                <wp:positionV relativeFrom="paragraph">
                  <wp:posOffset>16711</wp:posOffset>
                </wp:positionV>
                <wp:extent cx="7022164" cy="5897178"/>
                <wp:effectExtent l="19050" t="19050" r="26670" b="27940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164" cy="5897178"/>
                          <a:chOff x="0" y="0"/>
                          <a:chExt cx="7022164" cy="5897178"/>
                        </a:xfrm>
                      </wpg:grpSpPr>
                      <wpg:grpSp>
                        <wpg:cNvPr id="339" name="Group 339"/>
                        <wpg:cNvGrpSpPr/>
                        <wpg:grpSpPr>
                          <a:xfrm>
                            <a:off x="0" y="0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21" name="Hexagon 321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6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Text Box 322"/>
                          <wps:cNvSpPr txBox="1"/>
                          <wps:spPr>
                            <a:xfrm>
                              <a:off x="2009775" y="771525"/>
                              <a:ext cx="43561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9594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0" name="Group 340"/>
                        <wpg:cNvGrpSpPr/>
                        <wpg:grpSpPr>
                          <a:xfrm>
                            <a:off x="0" y="2454442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24" name="Hexagon 324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6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Text Box 325"/>
                          <wps:cNvSpPr txBox="1"/>
                          <wps:spPr>
                            <a:xfrm>
                              <a:off x="2019300" y="781050"/>
                              <a:ext cx="42672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9594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oup 341"/>
                        <wpg:cNvGrpSpPr/>
                        <wpg:grpSpPr>
                          <a:xfrm>
                            <a:off x="2237873" y="1227221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27" name="Hexagon 327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6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Text Box 328"/>
                          <wps:cNvSpPr txBox="1"/>
                          <wps:spPr>
                            <a:xfrm>
                              <a:off x="2028825" y="800100"/>
                              <a:ext cx="49276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9594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oup 342"/>
                        <wpg:cNvGrpSpPr/>
                        <wpg:grpSpPr>
                          <a:xfrm>
                            <a:off x="2237873" y="3681663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30" name="Hexagon 330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6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Text Box 331"/>
                          <wps:cNvSpPr txBox="1"/>
                          <wps:spPr>
                            <a:xfrm>
                              <a:off x="1971675" y="828675"/>
                              <a:ext cx="45021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9594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" name="Group 344"/>
                        <wpg:cNvGrpSpPr/>
                        <wpg:grpSpPr>
                          <a:xfrm>
                            <a:off x="4451684" y="0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33" name="Hexagon 333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6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Text Box 334"/>
                          <wps:cNvSpPr txBox="1"/>
                          <wps:spPr>
                            <a:xfrm>
                              <a:off x="2019300" y="771525"/>
                              <a:ext cx="47688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9594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3" name="Group 343"/>
                        <wpg:cNvGrpSpPr/>
                        <wpg:grpSpPr>
                          <a:xfrm>
                            <a:off x="4451684" y="2454442"/>
                            <a:ext cx="2570480" cy="2215515"/>
                            <a:chOff x="0" y="0"/>
                            <a:chExt cx="2570480" cy="2215515"/>
                          </a:xfrm>
                        </wpg:grpSpPr>
                        <wps:wsp>
                          <wps:cNvPr id="336" name="Hexagon 336"/>
                          <wps:cNvSpPr/>
                          <wps:spPr>
                            <a:xfrm>
                              <a:off x="0" y="0"/>
                              <a:ext cx="2570480" cy="2215515"/>
                            </a:xfrm>
                            <a:prstGeom prst="hexagon">
                              <a:avLst/>
                            </a:prstGeom>
                            <a:blipFill dpi="0" rotWithShape="1">
                              <a:blip r:embed="rId6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Text Box 337"/>
                          <wps:cNvSpPr txBox="1"/>
                          <wps:spPr>
                            <a:xfrm>
                              <a:off x="2009775" y="771525"/>
                              <a:ext cx="45529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235F" w:rsidRPr="006F7421" w:rsidRDefault="0042235F" w:rsidP="00A9594C">
                                <w:pPr>
                                  <w:tabs>
                                    <w:tab w:val="left" w:pos="2434"/>
                                  </w:tabs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47" o:spid="_x0000_s1076" style="position:absolute;margin-left:24.75pt;margin-top:1.3pt;width:552.95pt;height:464.35pt;z-index:251705344" coordsize="70221,58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">
                <v:group id="Group 339" o:spid="_x0000_s1077" style="position:absolute;width:25704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Hexagon 321" o:spid="_x0000_s1078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cysUA&#10;AADcAAAADwAAAGRycy9kb3ducmV2LnhtbESPQWvCQBSE70L/w/IKvekmCiKpayiW1IJFW1t6fmRf&#10;k2D2bdjdaPz3XUHwOMzMN8wyH0wrTuR8Y1lBOklAEJdWN1wp+PkuxgsQPiBrbC2Tggt5yFcPoyVm&#10;2p75i06HUIkIYZ+hgjqELpPSlzUZ9BPbEUfvzzqDIUpXSe3wHOGmldMkmUuDDceFGjta11QeD71R&#10;IDcfr/v+jbpqq/tt+FwUv25XKPX0OLw8gwg0hHv41n7XCmbTF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VzKxQAAANwAAAAPAAAAAAAAAAAAAAAAAJgCAABkcnMv&#10;ZG93bnJldi54bWxQSwUGAAAAAAQABAD1AAAAigMAAAAA&#10;" adj="4654" strokecolor="gray [1629]" strokeweight="3pt">
                    <v:fill r:id="rId66" o:title="" recolor="t" rotate="t" type="frame"/>
                  </v:shape>
                  <v:shape id="Text Box 322" o:spid="_x0000_s1079" type="#_x0000_t202" style="position:absolute;left:20097;top:7715;width:4356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iX8cA&#10;AADcAAAADwAAAGRycy9kb3ducmV2LnhtbESPQWsCMRSE74X+h/AKXkrNGqHI1iilohQURe2hx+fm&#10;ubvt5mVJ0nXtr28KhR6HmfmGmc5724iOfKgdaxgNMxDEhTM1lxrejsuHCYgQkQ02jknDlQLMZ7c3&#10;U8yNu/CeukMsRYJwyFFDFWObSxmKiiyGoWuJk3d23mJM0pfSeLwkuG2kyrJHabHmtFBhSy8VFZ+H&#10;L6vhe+c3TqnNanR6H9ddXNx/bNdbrQd3/fMTiEh9/A//tV+NhrFS8HsmH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ol/HAAAA3AAAAA8AAAAAAAAAAAAAAAAAmAIAAGRy&#10;cy9kb3ducmV2LnhtbFBLBQYAAAAABAAEAPUAAACMAwAAAAA=&#10;" filled="f" stroked="f">
                    <v:textbox>
                      <w:txbxContent>
                        <w:p w:rsidR="0042235F" w:rsidRPr="006F7421" w:rsidRDefault="0042235F" w:rsidP="00A9594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oup 340" o:spid="_x0000_s1080" style="position:absolute;top:24544;width:25704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Hexagon 324" o:spid="_x0000_s1081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Q2sQA&#10;AADcAAAADwAAAGRycy9kb3ducmV2LnhtbESPQWvCQBSE74L/YXkFb3WjrUViNhKkilCl1Or9kX0m&#10;odm3YXfV9N93hYLHYWa+YbJlb1pxJecbywom4wQEcWl1w5WC4/f6eQ7CB2SNrWVS8EselvlwkGGq&#10;7Y2/6HoIlYgQ9ikqqEPoUil9WZNBP7YdcfTO1hkMUbpKaoe3CDetnCbJmzTYcFyosaNVTeXP4WIU&#10;7Dfr3s9wXjrPRTF7TyYfu8+TUqOnvliACNSHR/i/vdUKXqavc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kNrEAAAA3AAAAA8AAAAAAAAAAAAAAAAAmAIAAGRycy9k&#10;b3ducmV2LnhtbFBLBQYAAAAABAAEAPUAAACJAwAAAAA=&#10;" adj="4654" strokecolor="gray [1629]" strokeweight="3pt">
                    <v:fill r:id="rId67" o:title="" recolor="t" rotate="t" type="frame"/>
                  </v:shape>
                  <v:shape id="Text Box 325" o:spid="_x0000_s1082" type="#_x0000_t202" style="position:absolute;left:20193;top:7810;width:4267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6K8gA&#10;AADcAAAADwAAAGRycy9kb3ducmV2LnhtbESPT2vCQBTE74V+h+UJvRTdGGmR6CqlpVKoWPxz8PjM&#10;PpO02bdhd43RT+8WCj0OM/MbZjrvTC1acr6yrGA4SEAQ51ZXXCjYbd/7YxA+IGusLZOCC3mYz+7v&#10;pphpe+Y1tZtQiAhhn6GCMoQmk9LnJRn0A9sQR+9oncEQpSukdniOcFPLNEmepcGK40KJDb2WlP9s&#10;TkbB9cstbZouF8PDflS14e3xe/W5Uuqh171MQATqwn/4r/2hFYzSJ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joryAAAANwAAAAPAAAAAAAAAAAAAAAAAJgCAABk&#10;cnMvZG93bnJldi54bWxQSwUGAAAAAAQABAD1AAAAjQMAAAAA&#10;" filled="f" stroked="f">
                    <v:textbox>
                      <w:txbxContent>
                        <w:p w:rsidR="0042235F" w:rsidRPr="006F7421" w:rsidRDefault="0042235F" w:rsidP="00A9594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v:group id="Group 341" o:spid="_x0000_s1083" style="position:absolute;left:22378;top:12272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Hexagon 327" o:spid="_x0000_s1084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RfMcA&#10;AADcAAAADwAAAGRycy9kb3ducmV2LnhtbESPQWsCMRSE74X+h/AK3mqyClZWoywVoWBp0daDt8fm&#10;uVm6eVk26br21zeFgsdhZr5hluvBNaKnLtSeNWRjBYK49KbmSsPnx/ZxDiJEZIONZ9JwpQDr1f3d&#10;EnPjL7yn/hArkSAcctRgY2xzKUNpyWEY+5Y4eWffOYxJdpU0HV4S3DVyotRMOqw5LVhs6dlS+XX4&#10;dhp+Xs+FOu1374VVR5n1s6zZvB21Hj0MxQJEpCHewv/tF6NhOnmC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KEXzHAAAA3AAAAA8AAAAAAAAAAAAAAAAAmAIAAGRy&#10;cy9kb3ducmV2LnhtbFBLBQYAAAAABAAEAPUAAACMAwAAAAA=&#10;" adj="4654" strokecolor="gray [1629]" strokeweight="3pt">
                    <v:fill r:id="rId68" o:title="" recolor="t" rotate="t" type="frame"/>
                  </v:shape>
                  <v:shape id="Text Box 328" o:spid="_x0000_s1085" type="#_x0000_t202" style="position:absolute;left:20288;top:8001;width:4927;height:7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VtcQA&#10;AADcAAAADwAAAGRycy9kb3ducmV2LnhtbERPz2vCMBS+D/wfwhvsMjS1wpDOKENRBhPFusOOb82z&#10;rTYvJclq9a9fDoMdP77fs0VvGtGR87VlBeNRAoK4sLrmUsHncT2cgvABWWNjmRTcyMNiPniYYabt&#10;lQ/U5aEUMYR9hgqqENpMSl9UZNCPbEscuZN1BkOErpTa4TWGm0amSfIiDdYcGypsaVlRccl/jIL7&#10;3m1tmm434++vSd2F1fN597FT6umxf3sFEagP/+I/97tWMEnj2ng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lbXEAAAA3AAAAA8AAAAAAAAAAAAAAAAAmAIAAGRycy9k&#10;b3ducmV2LnhtbFBLBQYAAAAABAAEAPUAAACJAwAAAAA=&#10;" filled="f" stroked="f">
                    <v:textbox>
                      <w:txbxContent>
                        <w:p w:rsidR="0042235F" w:rsidRPr="006F7421" w:rsidRDefault="0042235F" w:rsidP="00A9594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oup 342" o:spid="_x0000_s1086" style="position:absolute;left:22378;top:36816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Hexagon 330" o:spid="_x0000_s1087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cdMIA&#10;AADcAAAADwAAAGRycy9kb3ducmV2LnhtbERPy4rCMBTdC/5DuII7TR3BkY5RRBhQQWRUGGZ3p7m2&#10;xeamNOlDv94sBJeH816sOlOIhiqXW1YwGUcgiBOrc04VXM7fozkI55E1FpZJwZ0crJb93gJjbVv+&#10;oebkUxFC2MWoIPO+jKV0SUYG3diWxIG72sqgD7BKpa6wDeGmkB9RNJMGcw4NGZa0ySi5nWqj4LE7&#10;/td/v4d2L91n4y7drfaPSKnhoFt/gfDU+bf45d5qBdNp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1x0wgAAANwAAAAPAAAAAAAAAAAAAAAAAJgCAABkcnMvZG93&#10;bnJldi54bWxQSwUGAAAAAAQABAD1AAAAhwMAAAAA&#10;" adj="4654" strokecolor="gray [1629]" strokeweight="3pt">
                    <v:fill r:id="rId69" o:title="" recolor="t" rotate="t" type="frame"/>
                  </v:shape>
                  <v:shape id="Text Box 331" o:spid="_x0000_s1088" type="#_x0000_t202" style="position:absolute;left:19716;top:8286;width:4502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q9cgA&#10;AADcAAAADwAAAGRycy9kb3ducmV2LnhtbESPT0sDMRTE70K/Q3gFL9Jm/4CUbdMilopgqdj20ONz&#10;89xd3bwsSdyu/fSNIHgcZuY3zGI1mFb05HxjWUE6TUAQl1Y3XCk4HjaTGQgfkDW2lknBD3lYLUc3&#10;Cyy0PfMb9ftQiQhhX6CCOoSukNKXNRn0U9sRR+/DOoMhSldJ7fAc4aaVWZLcS4MNx4UaO3qsqfza&#10;fxsFl1e3tVm2fUrfT3nTh/Xd5+5lp9TteHiYgwg0hP/wX/tZK8jzFH7PxCM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Kr1yAAAANwAAAAPAAAAAAAAAAAAAAAAAJgCAABk&#10;cnMvZG93bnJldi54bWxQSwUGAAAAAAQABAD1AAAAjQMAAAAA&#10;" filled="f" stroked="f">
                    <v:textbox>
                      <w:txbxContent>
                        <w:p w:rsidR="0042235F" w:rsidRPr="006F7421" w:rsidRDefault="0042235F" w:rsidP="00A9594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344" o:spid="_x0000_s1089" style="position:absolute;left:44516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Hexagon 333" o:spid="_x0000_s1090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G28YA&#10;AADcAAAADwAAAGRycy9kb3ducmV2LnhtbESPQWvCQBSE7wX/w/KEXorZ2ECR6CrSUmjpocQqenxm&#10;n9lg9m3Irib+e7dQ6HGYmW+YxWqwjbhS52vHCqZJCoK4dLrmSsH2530yA+EDssbGMSm4kYfVcvSw&#10;wFy7ngu6bkIlIoR9jgpMCG0upS8NWfSJa4mjd3KdxRBlV0ndYR/htpHPafoiLdYcFwy29GqoPG8u&#10;VsHxzRT7p376WQT71dDuIg/t8Vupx/GwnoMINIT/8F/7QyvIsgx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LG28YAAADcAAAADwAAAAAAAAAAAAAAAACYAgAAZHJz&#10;L2Rvd25yZXYueG1sUEsFBgAAAAAEAAQA9QAAAIsDAAAAAA==&#10;" adj="4654" strokecolor="gray [1629]" strokeweight="3pt">
                    <v:fill r:id="rId70" o:title="" recolor="t" rotate="t" type="frame"/>
                  </v:shape>
                  <v:shape id="Text Box 334" o:spid="_x0000_s1091" type="#_x0000_t202" style="position:absolute;left:20193;top:7715;width:4768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JbcgA&#10;AADcAAAADwAAAGRycy9kb3ducmV2LnhtbESPQWvCQBSE74L/YXmFXkrdmJRSoquUloqgWGp76PGZ&#10;fU1is2/D7hqjv94tFDwOM/MNM533phEdOV9bVjAeJSCIC6trLhV8fb7dP4HwAVljY5kUnMjDfDYc&#10;TDHX9sgf1G1DKSKEfY4KqhDaXEpfVGTQj2xLHL0f6wyGKF0ptcNjhJtGpknyKA3WHBcqbOmlouJ3&#10;ezAKzu9ubdN0vRjvvrO6C693+81qo9TtTf88ARGoD9fwf3upFWTZA/yd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HwltyAAAANwAAAAPAAAAAAAAAAAAAAAAAJgCAABk&#10;cnMvZG93bnJldi54bWxQSwUGAAAAAAQABAD1AAAAjQMAAAAA&#10;" filled="f" stroked="f">
                    <v:textbox>
                      <w:txbxContent>
                        <w:p w:rsidR="0042235F" w:rsidRPr="006F7421" w:rsidRDefault="0042235F" w:rsidP="00A9594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343" o:spid="_x0000_s1092" style="position:absolute;left:44516;top:24544;width:25705;height:22155" coordsize="25704,2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Hexagon 336" o:spid="_x0000_s1093" type="#_x0000_t9" style="position:absolute;width:25704;height:22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T7cYA&#10;AADcAAAADwAAAGRycy9kb3ducmV2LnhtbESPQWvCQBSE74X+h+UVvDWbVhvTNKtIQOlFQS3t9ZF9&#10;TYLZtzG7avrvXaHgcZiZb5h8PphWnKl3jWUFL1EMgri0uuFKwdd++ZyCcB5ZY2uZFPyRg/ns8SHH&#10;TNsLb+m885UIEHYZKqi97zIpXVmTQRfZjjh4v7Y36IPsK6l7vAS4aeVrHCfSYMNhocaOiprKw+5k&#10;FKy+fw5+elwXxSZ9P6VvU56st6zU6GlYfIDwNPh7+L/9qRWMxwnczo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oT7cYAAADcAAAADwAAAAAAAAAAAAAAAACYAgAAZHJz&#10;L2Rvd25yZXYueG1sUEsFBgAAAAAEAAQA9QAAAIsDAAAAAA==&#10;" adj="4654" strokecolor="gray [1629]" strokeweight="3pt">
                    <v:fill r:id="rId71" o:title="" recolor="t" rotate="t" type="frame"/>
                  </v:shape>
                  <v:shape id="Text Box 337" o:spid="_x0000_s1094" type="#_x0000_t202" style="position:absolute;left:20097;top:7715;width:4553;height:7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XGsgA&#10;AADcAAAADwAAAGRycy9kb3ducmV2LnhtbESPQWvCQBSE74L/YXmFXkrdmEBboquUloqgWGp76PGZ&#10;fU1is2/D7hqjv94tFDwOM/MNM533phEdOV9bVjAeJSCIC6trLhV8fb7dP4HwAVljY5kUnMjDfDYc&#10;TDHX9sgf1G1DKSKEfY4KqhDaXEpfVGTQj2xLHL0f6wyGKF0ptcNjhJtGpknyIA3WHBcqbOmlouJ3&#10;ezAKzu9ubdN0vRjvvrO6C693+81qo9TtTf88ARGoD9fwf3upFWTZI/yd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zZcayAAAANwAAAAPAAAAAAAAAAAAAAAAAJgCAABk&#10;cnMvZG93bnJldi54bWxQSwUGAAAAAAQABAD1AAAAjQMAAAAA&#10;" filled="f" stroked="f">
                    <v:textbox>
                      <w:txbxContent>
                        <w:p w:rsidR="0042235F" w:rsidRPr="006F7421" w:rsidRDefault="0042235F" w:rsidP="00A9594C">
                          <w:pPr>
                            <w:tabs>
                              <w:tab w:val="left" w:pos="2434"/>
                            </w:tabs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52C9A" w:rsidRPr="00E6404F" w:rsidRDefault="00A52C9A" w:rsidP="002F0768">
      <w:pPr>
        <w:tabs>
          <w:tab w:val="left" w:pos="6060"/>
        </w:tabs>
        <w:rPr>
          <w:sz w:val="24"/>
        </w:rPr>
      </w:pPr>
    </w:p>
    <w:sectPr w:rsidR="00A52C9A" w:rsidRPr="00E6404F" w:rsidSect="00330365">
      <w:headerReference w:type="default" r:id="rId72"/>
      <w:footerReference w:type="default" r:id="rId73"/>
      <w:pgSz w:w="16838" w:h="11906" w:orient="landscape"/>
      <w:pgMar w:top="1134" w:right="1134" w:bottom="85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35F" w:rsidRDefault="0042235F" w:rsidP="00B55A21">
      <w:r>
        <w:separator/>
      </w:r>
    </w:p>
  </w:endnote>
  <w:endnote w:type="continuationSeparator" w:id="0">
    <w:p w:rsidR="0042235F" w:rsidRDefault="0042235F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5F" w:rsidRPr="00330365" w:rsidRDefault="0042235F" w:rsidP="00330365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  <w:spacing w:before="120" w:line="240" w:lineRule="auto"/>
      <w:rPr>
        <w:rFonts w:ascii="Arial" w:hAnsi="Arial" w:cs="Arial"/>
        <w:color w:val="auto"/>
        <w:sz w:val="20"/>
      </w:rPr>
    </w:pPr>
    <w:r>
      <w:rPr>
        <w:rFonts w:ascii="Arial" w:hAnsi="Arial" w:cs="Arial"/>
        <w:color w:val="auto"/>
        <w:sz w:val="20"/>
      </w:rPr>
      <w:t>© www.teachithistory.co.uk 2015</w:t>
    </w:r>
    <w:r w:rsidRPr="00B55A21">
      <w:rPr>
        <w:rFonts w:ascii="Arial" w:hAnsi="Arial" w:cs="Arial"/>
        <w:color w:val="auto"/>
        <w:sz w:val="20"/>
      </w:rPr>
      <w:tab/>
    </w:r>
    <w:r>
      <w:rPr>
        <w:rFonts w:ascii="Arial" w:hAnsi="Arial" w:cs="Arial"/>
        <w:color w:val="auto"/>
        <w:sz w:val="20"/>
      </w:rPr>
      <w:t>25165</w:t>
    </w:r>
    <w:r w:rsidRPr="00B55A21">
      <w:rPr>
        <w:rFonts w:ascii="Arial" w:hAnsi="Arial" w:cs="Arial"/>
        <w:color w:val="auto"/>
        <w:sz w:val="20"/>
      </w:rPr>
      <w:tab/>
      <w:t xml:space="preserve">Page </w:t>
    </w:r>
    <w:r w:rsidRPr="00B55A21">
      <w:rPr>
        <w:rFonts w:ascii="Arial" w:hAnsi="Arial" w:cs="Arial"/>
        <w:bCs/>
        <w:color w:val="auto"/>
        <w:sz w:val="20"/>
      </w:rPr>
      <w:fldChar w:fldCharType="begin"/>
    </w:r>
    <w:r w:rsidRPr="00B55A21">
      <w:rPr>
        <w:rFonts w:ascii="Arial" w:hAnsi="Arial" w:cs="Arial"/>
        <w:bCs/>
        <w:color w:val="auto"/>
        <w:sz w:val="20"/>
      </w:rPr>
      <w:instrText xml:space="preserve"> PAGE  \* Arabic  \* MERGEFORMAT </w:instrText>
    </w:r>
    <w:r w:rsidRPr="00B55A21">
      <w:rPr>
        <w:rFonts w:ascii="Arial" w:hAnsi="Arial" w:cs="Arial"/>
        <w:bCs/>
        <w:color w:val="auto"/>
        <w:sz w:val="20"/>
      </w:rPr>
      <w:fldChar w:fldCharType="separate"/>
    </w:r>
    <w:r w:rsidR="000A56BE">
      <w:rPr>
        <w:rFonts w:ascii="Arial" w:hAnsi="Arial" w:cs="Arial"/>
        <w:bCs/>
        <w:noProof/>
        <w:color w:val="auto"/>
        <w:sz w:val="20"/>
      </w:rPr>
      <w:t>1</w:t>
    </w:r>
    <w:r w:rsidRPr="00B55A21">
      <w:rPr>
        <w:rFonts w:ascii="Arial" w:hAnsi="Arial" w:cs="Arial"/>
        <w:bCs/>
        <w:color w:val="auto"/>
        <w:sz w:val="20"/>
      </w:rPr>
      <w:fldChar w:fldCharType="end"/>
    </w:r>
    <w:r w:rsidRPr="00B55A21">
      <w:rPr>
        <w:rFonts w:ascii="Arial" w:hAnsi="Arial" w:cs="Arial"/>
        <w:color w:val="auto"/>
        <w:sz w:val="20"/>
      </w:rPr>
      <w:t xml:space="preserve"> of </w:t>
    </w:r>
    <w:r w:rsidRPr="00B55A21">
      <w:rPr>
        <w:rFonts w:ascii="Arial" w:hAnsi="Arial" w:cs="Arial"/>
        <w:bCs/>
        <w:color w:val="auto"/>
        <w:sz w:val="20"/>
      </w:rPr>
      <w:fldChar w:fldCharType="begin"/>
    </w:r>
    <w:r w:rsidRPr="00B55A21">
      <w:rPr>
        <w:rFonts w:ascii="Arial" w:hAnsi="Arial" w:cs="Arial"/>
        <w:bCs/>
        <w:color w:val="auto"/>
        <w:sz w:val="20"/>
      </w:rPr>
      <w:instrText xml:space="preserve"> NUMPAGES  \* Arabic  \* MERGEFORMAT </w:instrText>
    </w:r>
    <w:r w:rsidRPr="00B55A21">
      <w:rPr>
        <w:rFonts w:ascii="Arial" w:hAnsi="Arial" w:cs="Arial"/>
        <w:bCs/>
        <w:color w:val="auto"/>
        <w:sz w:val="20"/>
      </w:rPr>
      <w:fldChar w:fldCharType="separate"/>
    </w:r>
    <w:r w:rsidR="000A56BE">
      <w:rPr>
        <w:rFonts w:ascii="Arial" w:hAnsi="Arial" w:cs="Arial"/>
        <w:bCs/>
        <w:noProof/>
        <w:color w:val="auto"/>
        <w:sz w:val="20"/>
      </w:rPr>
      <w:t>5</w:t>
    </w:r>
    <w:r w:rsidRPr="00B55A21">
      <w:rPr>
        <w:rFonts w:ascii="Arial" w:hAnsi="Arial" w:cs="Arial"/>
        <w:bCs/>
        <w:color w:val="auto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5F" w:rsidRPr="00330365" w:rsidRDefault="0042235F" w:rsidP="00330365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7371"/>
        <w:tab w:val="right" w:pos="14570"/>
      </w:tabs>
      <w:spacing w:before="120" w:line="240" w:lineRule="auto"/>
      <w:rPr>
        <w:rFonts w:ascii="Arial" w:hAnsi="Arial" w:cs="Arial"/>
        <w:color w:val="auto"/>
        <w:sz w:val="20"/>
      </w:rPr>
    </w:pPr>
    <w:r>
      <w:rPr>
        <w:rFonts w:ascii="Arial" w:hAnsi="Arial" w:cs="Arial"/>
        <w:color w:val="auto"/>
        <w:sz w:val="20"/>
      </w:rPr>
      <w:t>© www.teachithistory.co.uk 2015</w:t>
    </w:r>
    <w:r w:rsidRPr="00B55A21">
      <w:rPr>
        <w:rFonts w:ascii="Arial" w:hAnsi="Arial" w:cs="Arial"/>
        <w:color w:val="auto"/>
        <w:sz w:val="20"/>
      </w:rPr>
      <w:tab/>
    </w:r>
    <w:r>
      <w:rPr>
        <w:rFonts w:ascii="Arial" w:hAnsi="Arial" w:cs="Arial"/>
        <w:color w:val="auto"/>
        <w:sz w:val="20"/>
      </w:rPr>
      <w:t>25165</w:t>
    </w:r>
    <w:r w:rsidRPr="00B55A21">
      <w:rPr>
        <w:rFonts w:ascii="Arial" w:hAnsi="Arial" w:cs="Arial"/>
        <w:color w:val="auto"/>
        <w:sz w:val="20"/>
      </w:rPr>
      <w:tab/>
      <w:t xml:space="preserve">Page </w:t>
    </w:r>
    <w:r w:rsidRPr="00B55A21">
      <w:rPr>
        <w:rFonts w:ascii="Arial" w:hAnsi="Arial" w:cs="Arial"/>
        <w:bCs/>
        <w:color w:val="auto"/>
        <w:sz w:val="20"/>
      </w:rPr>
      <w:fldChar w:fldCharType="begin"/>
    </w:r>
    <w:r w:rsidRPr="00B55A21">
      <w:rPr>
        <w:rFonts w:ascii="Arial" w:hAnsi="Arial" w:cs="Arial"/>
        <w:bCs/>
        <w:color w:val="auto"/>
        <w:sz w:val="20"/>
      </w:rPr>
      <w:instrText xml:space="preserve"> PAGE  \* Arabic  \* MERGEFORMAT </w:instrText>
    </w:r>
    <w:r w:rsidRPr="00B55A21">
      <w:rPr>
        <w:rFonts w:ascii="Arial" w:hAnsi="Arial" w:cs="Arial"/>
        <w:bCs/>
        <w:color w:val="auto"/>
        <w:sz w:val="20"/>
      </w:rPr>
      <w:fldChar w:fldCharType="separate"/>
    </w:r>
    <w:r w:rsidR="000A56BE">
      <w:rPr>
        <w:rFonts w:ascii="Arial" w:hAnsi="Arial" w:cs="Arial"/>
        <w:bCs/>
        <w:noProof/>
        <w:color w:val="auto"/>
        <w:sz w:val="20"/>
      </w:rPr>
      <w:t>3</w:t>
    </w:r>
    <w:r w:rsidRPr="00B55A21">
      <w:rPr>
        <w:rFonts w:ascii="Arial" w:hAnsi="Arial" w:cs="Arial"/>
        <w:bCs/>
        <w:color w:val="auto"/>
        <w:sz w:val="20"/>
      </w:rPr>
      <w:fldChar w:fldCharType="end"/>
    </w:r>
    <w:r w:rsidRPr="00B55A21">
      <w:rPr>
        <w:rFonts w:ascii="Arial" w:hAnsi="Arial" w:cs="Arial"/>
        <w:color w:val="auto"/>
        <w:sz w:val="20"/>
      </w:rPr>
      <w:t xml:space="preserve"> of </w:t>
    </w:r>
    <w:r w:rsidRPr="00B55A21">
      <w:rPr>
        <w:rFonts w:ascii="Arial" w:hAnsi="Arial" w:cs="Arial"/>
        <w:bCs/>
        <w:color w:val="auto"/>
        <w:sz w:val="20"/>
      </w:rPr>
      <w:fldChar w:fldCharType="begin"/>
    </w:r>
    <w:r w:rsidRPr="00B55A21">
      <w:rPr>
        <w:rFonts w:ascii="Arial" w:hAnsi="Arial" w:cs="Arial"/>
        <w:bCs/>
        <w:color w:val="auto"/>
        <w:sz w:val="20"/>
      </w:rPr>
      <w:instrText xml:space="preserve"> NUMPAGES  \* Arabic  \* MERGEFORMAT </w:instrText>
    </w:r>
    <w:r w:rsidRPr="00B55A21">
      <w:rPr>
        <w:rFonts w:ascii="Arial" w:hAnsi="Arial" w:cs="Arial"/>
        <w:bCs/>
        <w:color w:val="auto"/>
        <w:sz w:val="20"/>
      </w:rPr>
      <w:fldChar w:fldCharType="separate"/>
    </w:r>
    <w:r w:rsidR="000A56BE">
      <w:rPr>
        <w:rFonts w:ascii="Arial" w:hAnsi="Arial" w:cs="Arial"/>
        <w:bCs/>
        <w:noProof/>
        <w:color w:val="auto"/>
        <w:sz w:val="20"/>
      </w:rPr>
      <w:t>5</w:t>
    </w:r>
    <w:r w:rsidRPr="00B55A21">
      <w:rPr>
        <w:rFonts w:ascii="Arial" w:hAnsi="Arial" w:cs="Arial"/>
        <w:bCs/>
        <w:color w:val="au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35F" w:rsidRDefault="0042235F" w:rsidP="00B55A21">
      <w:r>
        <w:separator/>
      </w:r>
    </w:p>
  </w:footnote>
  <w:footnote w:type="continuationSeparator" w:id="0">
    <w:p w:rsidR="0042235F" w:rsidRDefault="0042235F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5F" w:rsidRPr="00B76C1C" w:rsidRDefault="0042235F" w:rsidP="0078237D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Arial" w:hAnsi="Arial" w:cs="Arial"/>
        <w:color w:val="auto"/>
        <w:sz w:val="28"/>
      </w:rPr>
    </w:pPr>
    <w:r>
      <w:rPr>
        <w:rFonts w:ascii="Arial" w:hAnsi="Arial" w:cs="Arial"/>
        <w:color w:val="auto"/>
        <w:sz w:val="28"/>
      </w:rPr>
      <w:t>US Presidents Hexagons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5F" w:rsidRPr="00B76C1C" w:rsidRDefault="0042235F" w:rsidP="0078237D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Arial" w:hAnsi="Arial" w:cs="Arial"/>
        <w:color w:val="auto"/>
        <w:sz w:val="28"/>
      </w:rPr>
    </w:pPr>
    <w:r>
      <w:rPr>
        <w:rFonts w:ascii="Arial" w:hAnsi="Arial" w:cs="Arial"/>
        <w:color w:val="auto"/>
        <w:sz w:val="28"/>
      </w:rPr>
      <w:t>US Presidents Hexagons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04F"/>
    <w:rsid w:val="00043D16"/>
    <w:rsid w:val="0005194E"/>
    <w:rsid w:val="000672B1"/>
    <w:rsid w:val="0009769E"/>
    <w:rsid w:val="000A56BE"/>
    <w:rsid w:val="00196A2F"/>
    <w:rsid w:val="001E7E7E"/>
    <w:rsid w:val="002242A3"/>
    <w:rsid w:val="00270BFA"/>
    <w:rsid w:val="002C33B6"/>
    <w:rsid w:val="002F0768"/>
    <w:rsid w:val="00330365"/>
    <w:rsid w:val="003361E4"/>
    <w:rsid w:val="00336C85"/>
    <w:rsid w:val="00367936"/>
    <w:rsid w:val="00394346"/>
    <w:rsid w:val="00410720"/>
    <w:rsid w:val="0042235F"/>
    <w:rsid w:val="00540C63"/>
    <w:rsid w:val="00552111"/>
    <w:rsid w:val="0059452D"/>
    <w:rsid w:val="005E055A"/>
    <w:rsid w:val="005F0BFA"/>
    <w:rsid w:val="00641BF8"/>
    <w:rsid w:val="00683310"/>
    <w:rsid w:val="006920AF"/>
    <w:rsid w:val="006F693D"/>
    <w:rsid w:val="006F7421"/>
    <w:rsid w:val="00760D53"/>
    <w:rsid w:val="00762FE4"/>
    <w:rsid w:val="00770D68"/>
    <w:rsid w:val="00776C0B"/>
    <w:rsid w:val="0078237D"/>
    <w:rsid w:val="00787162"/>
    <w:rsid w:val="007C3AA1"/>
    <w:rsid w:val="00821B6C"/>
    <w:rsid w:val="00843822"/>
    <w:rsid w:val="00867FC6"/>
    <w:rsid w:val="008B02BA"/>
    <w:rsid w:val="008C414F"/>
    <w:rsid w:val="00915190"/>
    <w:rsid w:val="0092054A"/>
    <w:rsid w:val="009F51AA"/>
    <w:rsid w:val="00A12EA1"/>
    <w:rsid w:val="00A52C9A"/>
    <w:rsid w:val="00A9594C"/>
    <w:rsid w:val="00AA169A"/>
    <w:rsid w:val="00AB5045"/>
    <w:rsid w:val="00B3732A"/>
    <w:rsid w:val="00B449C1"/>
    <w:rsid w:val="00B55A21"/>
    <w:rsid w:val="00B76C1C"/>
    <w:rsid w:val="00BC353B"/>
    <w:rsid w:val="00BF7E37"/>
    <w:rsid w:val="00D11ABC"/>
    <w:rsid w:val="00D21342"/>
    <w:rsid w:val="00D43851"/>
    <w:rsid w:val="00D671E4"/>
    <w:rsid w:val="00E13A52"/>
    <w:rsid w:val="00E17425"/>
    <w:rsid w:val="00E61F4F"/>
    <w:rsid w:val="00E6404F"/>
    <w:rsid w:val="00E872D4"/>
    <w:rsid w:val="00F07E80"/>
    <w:rsid w:val="00F7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table" w:styleId="TableGrid">
    <w:name w:val="Table Grid"/>
    <w:basedOn w:val="TableNormal"/>
    <w:uiPriority w:val="39"/>
    <w:rsid w:val="00692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2F0768"/>
    <w:pPr>
      <w:spacing w:line="480" w:lineRule="auto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D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D53"/>
    <w:rPr>
      <w:rFonts w:ascii="Tahoma" w:hAnsi="Tahoma" w:cs="Tahoma"/>
      <w:color w:val="000000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table" w:styleId="TableGrid">
    <w:name w:val="Table Grid"/>
    <w:basedOn w:val="TableNormal"/>
    <w:uiPriority w:val="39"/>
    <w:rsid w:val="00692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2F0768"/>
    <w:pPr>
      <w:spacing w:line="480" w:lineRule="auto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D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D53"/>
    <w:rPr>
      <w:rFonts w:ascii="Tahoma" w:hAnsi="Tahoma" w:cs="Tahoma"/>
      <w:color w:val="00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ritannica.co.uk/trial" TargetMode="External"/><Relationship Id="rId18" Type="http://schemas.openxmlformats.org/officeDocument/2006/relationships/hyperlink" Target="http://www.britannica.co.uk/trial" TargetMode="External"/><Relationship Id="rId26" Type="http://schemas.openxmlformats.org/officeDocument/2006/relationships/hyperlink" Target="http://www.britannica.co.uk/trial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://www.britannica.co.uk/trial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5.jpeg"/><Relationship Id="rId63" Type="http://schemas.openxmlformats.org/officeDocument/2006/relationships/image" Target="media/image32.jpeg"/><Relationship Id="rId68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hyperlink" Target="http://www.britannica.co.uk/trial" TargetMode="External"/><Relationship Id="rId29" Type="http://schemas.openxmlformats.org/officeDocument/2006/relationships/header" Target="header1.xml"/><Relationship Id="rId11" Type="http://schemas.openxmlformats.org/officeDocument/2006/relationships/hyperlink" Target="http://www.britannica.co.uk/trial" TargetMode="External"/><Relationship Id="rId24" Type="http://schemas.openxmlformats.org/officeDocument/2006/relationships/hyperlink" Target="http://www.britannica.co.uk/trial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8.jp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ritannica.co.uk/trial" TargetMode="External"/><Relationship Id="rId23" Type="http://schemas.openxmlformats.org/officeDocument/2006/relationships/hyperlink" Target="http://www.britannica.co.uk/trial" TargetMode="External"/><Relationship Id="rId28" Type="http://schemas.openxmlformats.org/officeDocument/2006/relationships/hyperlink" Target="http://www.britannica.co.uk/trial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8.jpeg"/><Relationship Id="rId57" Type="http://schemas.openxmlformats.org/officeDocument/2006/relationships/image" Target="media/image27.jpeg"/><Relationship Id="rId61" Type="http://schemas.openxmlformats.org/officeDocument/2006/relationships/image" Target="media/image30.jpeg"/><Relationship Id="rId10" Type="http://schemas.openxmlformats.org/officeDocument/2006/relationships/hyperlink" Target="http://www.britannica.co.uk/trial" TargetMode="External"/><Relationship Id="rId19" Type="http://schemas.openxmlformats.org/officeDocument/2006/relationships/hyperlink" Target="http://www.britannica.co.uk/trial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52" Type="http://schemas.openxmlformats.org/officeDocument/2006/relationships/image" Target="media/image21.jpeg"/><Relationship Id="rId60" Type="http://schemas.openxmlformats.org/officeDocument/2006/relationships/image" Target="media/image22.jpeg"/><Relationship Id="rId65" Type="http://schemas.openxmlformats.org/officeDocument/2006/relationships/image" Target="media/image34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britannica.co.uk/trial" TargetMode="External"/><Relationship Id="rId14" Type="http://schemas.openxmlformats.org/officeDocument/2006/relationships/hyperlink" Target="http://www.britannica.co.uk/trial" TargetMode="External"/><Relationship Id="rId22" Type="http://schemas.openxmlformats.org/officeDocument/2006/relationships/hyperlink" Target="http://www.britannica.co.uk/trial" TargetMode="External"/><Relationship Id="rId27" Type="http://schemas.openxmlformats.org/officeDocument/2006/relationships/hyperlink" Target="http://www.britannica.co.uk/trial" TargetMode="External"/><Relationship Id="rId30" Type="http://schemas.openxmlformats.org/officeDocument/2006/relationships/footer" Target="footer1.xm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7.jpeg"/><Relationship Id="rId56" Type="http://schemas.openxmlformats.org/officeDocument/2006/relationships/image" Target="media/image26.jpeg"/><Relationship Id="rId64" Type="http://schemas.openxmlformats.org/officeDocument/2006/relationships/image" Target="media/image33.jpeg"/><Relationship Id="rId69" Type="http://schemas.openxmlformats.org/officeDocument/2006/relationships/image" Target="media/image39.jpeg"/><Relationship Id="rId8" Type="http://schemas.openxmlformats.org/officeDocument/2006/relationships/hyperlink" Target="http://www.britannica.co.uk/trial" TargetMode="External"/><Relationship Id="rId51" Type="http://schemas.openxmlformats.org/officeDocument/2006/relationships/image" Target="media/image20.jpeg"/><Relationship Id="rId72" Type="http://schemas.openxmlformats.org/officeDocument/2006/relationships/header" Target="header2.xml"/><Relationship Id="rId3" Type="http://schemas.microsoft.com/office/2007/relationships/stylesWithEffects" Target="stylesWithEffects.xml"/><Relationship Id="rId12" Type="http://schemas.openxmlformats.org/officeDocument/2006/relationships/hyperlink" Target="http://www.britannica.co.uk/trial" TargetMode="External"/><Relationship Id="rId17" Type="http://schemas.openxmlformats.org/officeDocument/2006/relationships/hyperlink" Target="http://www.britannica.co.uk/trial" TargetMode="External"/><Relationship Id="rId25" Type="http://schemas.openxmlformats.org/officeDocument/2006/relationships/hyperlink" Target="http://www.britannica.co.uk/trial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5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20" Type="http://schemas.openxmlformats.org/officeDocument/2006/relationships/hyperlink" Target="http://www.britannica.co.uk/trial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62" Type="http://schemas.openxmlformats.org/officeDocument/2006/relationships/image" Target="media/image31.jpeg"/><Relationship Id="rId70" Type="http://schemas.openxmlformats.org/officeDocument/2006/relationships/image" Target="media/image4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riet\Downloads\History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BC0EF-F2A6-4786-8E7C-B215BC8C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History portrait.dot</Template>
  <TotalTime>1</TotalTime>
  <Pages>5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Kevin Murphy</cp:lastModifiedBy>
  <cp:revision>2</cp:revision>
  <cp:lastPrinted>2016-01-05T11:09:00Z</cp:lastPrinted>
  <dcterms:created xsi:type="dcterms:W3CDTF">2020-04-16T15:49:00Z</dcterms:created>
  <dcterms:modified xsi:type="dcterms:W3CDTF">2020-04-16T15:49:00Z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zotero-version="4.0.26.2"&gt;&lt;session id="sX85Fegi"/&gt;&lt;style id="http://www.zotero.org/styles/apa" hasBibliography="1" bibliographyStyleHasBeenSet="1"/&gt;&lt;prefs&gt;&lt;pref name="fieldType" value="Field"/&gt;&lt;pref name="storeReferences" value="tru</vt:lpwstr>
  </property>
  <property fmtid="{D5CDD505-2E9C-101B-9397-08002B2CF9AE}" pid="3" name="ZOTERO_PREF_2">
    <vt:lpwstr>e"/&gt;&lt;pref name="automaticJournalAbbreviations" value="true"/&gt;&lt;pref name="noteType" value="0"/&gt;&lt;/prefs&gt;&lt;/data&gt;</vt:lpwstr>
  </property>
</Properties>
</file>